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29C" w:rsidRPr="00C73D72" w:rsidRDefault="00E02F33" w:rsidP="00890EAC">
      <w:pPr>
        <w:rPr>
          <w:rFonts w:ascii="Roboto" w:hAnsi="Roboto"/>
        </w:rPr>
      </w:pPr>
      <w:r w:rsidRPr="00C73D72">
        <w:rPr>
          <w:rFonts w:ascii="Roboto" w:hAnsi="Roboto"/>
          <w:noProof/>
        </w:rPr>
        <mc:AlternateContent>
          <mc:Choice Requires="wps">
            <w:drawing>
              <wp:anchor distT="0" distB="0" distL="114300" distR="114300" simplePos="0" relativeHeight="251758592" behindDoc="0" locked="0" layoutInCell="1" allowOverlap="1" wp14:anchorId="44CB1086" wp14:editId="3D45C723">
                <wp:simplePos x="0" y="0"/>
                <wp:positionH relativeFrom="column">
                  <wp:posOffset>-713232</wp:posOffset>
                </wp:positionH>
                <wp:positionV relativeFrom="paragraph">
                  <wp:posOffset>-274320</wp:posOffset>
                </wp:positionV>
                <wp:extent cx="3611302" cy="1115568"/>
                <wp:effectExtent l="0" t="0" r="0" b="0"/>
                <wp:wrapNone/>
                <wp:docPr id="8" name="文本框 8"/>
                <wp:cNvGraphicFramePr/>
                <a:graphic xmlns:a="http://schemas.openxmlformats.org/drawingml/2006/main">
                  <a:graphicData uri="http://schemas.microsoft.com/office/word/2010/wordprocessingShape">
                    <wps:wsp>
                      <wps:cNvSpPr txBox="1"/>
                      <wps:spPr>
                        <a:xfrm>
                          <a:off x="0" y="0"/>
                          <a:ext cx="3611302" cy="1115568"/>
                        </a:xfrm>
                        <a:prstGeom prst="rect">
                          <a:avLst/>
                        </a:prstGeom>
                        <a:noFill/>
                        <a:ln w="6350">
                          <a:noFill/>
                        </a:ln>
                      </wps:spPr>
                      <wps:txbx>
                        <w:txbxContent>
                          <w:p w:rsidR="00E02F33" w:rsidRPr="002A1FAA" w:rsidRDefault="00E02F33" w:rsidP="00E02F33">
                            <w:pPr>
                              <w:spacing w:line="0" w:lineRule="atLeast"/>
                              <w:rPr>
                                <w:rFonts w:ascii="Roboto" w:hAnsi="Roboto"/>
                                <w:b/>
                                <w:color w:val="FF7500"/>
                                <w:sz w:val="48"/>
                                <w:szCs w:val="48"/>
                              </w:rPr>
                            </w:pPr>
                            <w:r w:rsidRPr="002A1FAA">
                              <w:rPr>
                                <w:rStyle w:val="fontstyle01"/>
                                <w:rFonts w:ascii="Roboto" w:hAnsi="Roboto" w:hint="default"/>
                                <w:b/>
                                <w:color w:val="FF7500"/>
                                <w:sz w:val="48"/>
                                <w:szCs w:val="48"/>
                              </w:rPr>
                              <w:t>MVL-HF0824M-10MP</w:t>
                            </w:r>
                          </w:p>
                          <w:p w:rsidR="00E02F33" w:rsidRPr="002A1FAA" w:rsidRDefault="00E02F33" w:rsidP="00E02F33">
                            <w:pPr>
                              <w:spacing w:line="0" w:lineRule="atLeast"/>
                              <w:rPr>
                                <w:rFonts w:ascii="Roboto" w:eastAsia="华文细黑" w:hAnsi="Roboto"/>
                                <w:b/>
                                <w:color w:val="262626" w:themeColor="text1" w:themeTint="D9"/>
                                <w:sz w:val="28"/>
                                <w:szCs w:val="28"/>
                              </w:rPr>
                            </w:pPr>
                            <w:r w:rsidRPr="002A1FAA">
                              <w:rPr>
                                <w:rStyle w:val="fontstyle01"/>
                                <w:rFonts w:ascii="Roboto" w:eastAsia="华文细黑" w:hAnsi="Roboto" w:hint="default"/>
                                <w:b/>
                                <w:color w:val="262626" w:themeColor="text1" w:themeTint="D9"/>
                                <w:sz w:val="28"/>
                                <w:szCs w:val="28"/>
                              </w:rPr>
                              <w:t>1/1.8</w:t>
                            </w:r>
                            <w:r w:rsidR="002A1FAA">
                              <w:rPr>
                                <w:rStyle w:val="fontstyle01"/>
                                <w:rFonts w:ascii="Roboto" w:eastAsia="华文细黑" w:hAnsi="Roboto" w:hint="default"/>
                                <w:b/>
                                <w:color w:val="262626" w:themeColor="text1" w:themeTint="D9"/>
                                <w:sz w:val="28"/>
                                <w:szCs w:val="28"/>
                              </w:rPr>
                              <w:t>"</w:t>
                            </w:r>
                            <w:r w:rsidRPr="002A1FAA">
                              <w:rPr>
                                <w:rStyle w:val="fontstyle01"/>
                                <w:rFonts w:ascii="Roboto" w:eastAsia="华文细黑" w:hAnsi="Roboto" w:hint="default"/>
                                <w:b/>
                                <w:color w:val="262626" w:themeColor="text1" w:themeTint="D9"/>
                                <w:sz w:val="28"/>
                                <w:szCs w:val="28"/>
                              </w:rPr>
                              <w:t xml:space="preserve"> 8mm 10MP FA LENS</w:t>
                            </w:r>
                          </w:p>
                          <w:p w:rsidR="00E02F33" w:rsidRPr="005202A5" w:rsidRDefault="00E02F33" w:rsidP="00E02F33">
                            <w:pPr>
                              <w:spacing w:line="0" w:lineRule="atLeast"/>
                              <w:rPr>
                                <w:rFonts w:ascii="华文细黑" w:eastAsia="华文细黑" w:hAnsi="华文细黑"/>
                                <w:b/>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B1086" id="_x0000_t202" coordsize="21600,21600" o:spt="202" path="m,l,21600r21600,l21600,xe">
                <v:stroke joinstyle="miter"/>
                <v:path gradientshapeok="t" o:connecttype="rect"/>
              </v:shapetype>
              <v:shape id="文本框 8" o:spid="_x0000_s1026" type="#_x0000_t202" style="position:absolute;left:0;text-align:left;margin-left:-56.15pt;margin-top:-21.6pt;width:284.35pt;height:8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" filled="f" stroked="f" strokeweight=".5pt">
                <v:textbox>
                  <w:txbxContent>
                    <w:p w:rsidR="00E02F33" w:rsidRPr="002A1FAA" w:rsidRDefault="00E02F33" w:rsidP="00E02F33">
                      <w:pPr>
                        <w:spacing w:line="0" w:lineRule="atLeast"/>
                        <w:rPr>
                          <w:rFonts w:ascii="Roboto" w:hAnsi="Roboto"/>
                          <w:b/>
                          <w:color w:val="FF7500"/>
                          <w:sz w:val="48"/>
                          <w:szCs w:val="48"/>
                        </w:rPr>
                      </w:pPr>
                      <w:r w:rsidRPr="002A1FAA">
                        <w:rPr>
                          <w:rStyle w:val="fontstyle01"/>
                          <w:rFonts w:ascii="Roboto" w:hAnsi="Roboto" w:hint="default"/>
                          <w:b/>
                          <w:color w:val="FF7500"/>
                          <w:sz w:val="48"/>
                          <w:szCs w:val="48"/>
                        </w:rPr>
                        <w:t>MVL-HF0824M-10MP</w:t>
                      </w:r>
                    </w:p>
                    <w:p w:rsidR="00E02F33" w:rsidRPr="002A1FAA" w:rsidRDefault="00E02F33" w:rsidP="00E02F33">
                      <w:pPr>
                        <w:spacing w:line="0" w:lineRule="atLeast"/>
                        <w:rPr>
                          <w:rFonts w:ascii="Roboto" w:eastAsia="华文细黑" w:hAnsi="Roboto"/>
                          <w:b/>
                          <w:color w:val="262626" w:themeColor="text1" w:themeTint="D9"/>
                          <w:sz w:val="28"/>
                          <w:szCs w:val="28"/>
                        </w:rPr>
                      </w:pPr>
                      <w:r w:rsidRPr="002A1FAA">
                        <w:rPr>
                          <w:rStyle w:val="fontstyle01"/>
                          <w:rFonts w:ascii="Roboto" w:eastAsia="华文细黑" w:hAnsi="Roboto" w:hint="default"/>
                          <w:b/>
                          <w:color w:val="262626" w:themeColor="text1" w:themeTint="D9"/>
                          <w:sz w:val="28"/>
                          <w:szCs w:val="28"/>
                        </w:rPr>
                        <w:t>1/1.8</w:t>
                      </w:r>
                      <w:r w:rsidR="002A1FAA">
                        <w:rPr>
                          <w:rStyle w:val="fontstyle01"/>
                          <w:rFonts w:ascii="Roboto" w:eastAsia="华文细黑" w:hAnsi="Roboto" w:hint="default"/>
                          <w:b/>
                          <w:color w:val="262626" w:themeColor="text1" w:themeTint="D9"/>
                          <w:sz w:val="28"/>
                          <w:szCs w:val="28"/>
                        </w:rPr>
                        <w:t>"</w:t>
                      </w:r>
                      <w:r w:rsidRPr="002A1FAA">
                        <w:rPr>
                          <w:rStyle w:val="fontstyle01"/>
                          <w:rFonts w:ascii="Roboto" w:eastAsia="华文细黑" w:hAnsi="Roboto" w:hint="default"/>
                          <w:b/>
                          <w:color w:val="262626" w:themeColor="text1" w:themeTint="D9"/>
                          <w:sz w:val="28"/>
                          <w:szCs w:val="28"/>
                        </w:rPr>
                        <w:t xml:space="preserve"> 8mm 10MP FA LENS</w:t>
                      </w:r>
                    </w:p>
                    <w:p w:rsidR="00E02F33" w:rsidRPr="005202A5" w:rsidRDefault="00E02F33" w:rsidP="00E02F33">
                      <w:pPr>
                        <w:spacing w:line="0" w:lineRule="atLeast"/>
                        <w:rPr>
                          <w:rFonts w:ascii="华文细黑" w:eastAsia="华文细黑" w:hAnsi="华文细黑"/>
                          <w:b/>
                          <w:color w:val="262626" w:themeColor="text1" w:themeTint="D9"/>
                        </w:rPr>
                      </w:pPr>
                    </w:p>
                  </w:txbxContent>
                </v:textbox>
              </v:shape>
            </w:pict>
          </mc:Fallback>
        </mc:AlternateContent>
      </w:r>
    </w:p>
    <w:p w:rsidR="0039129C" w:rsidRPr="00C73D72" w:rsidRDefault="00C853F6" w:rsidP="0039129C">
      <w:pPr>
        <w:rPr>
          <w:rFonts w:ascii="Roboto" w:hAnsi="Roboto"/>
        </w:rPr>
      </w:pPr>
      <w:r w:rsidRPr="00C73D72">
        <w:rPr>
          <w:rFonts w:ascii="Roboto" w:hAnsi="Roboto"/>
          <w:noProof/>
        </w:rPr>
        <w:drawing>
          <wp:anchor distT="0" distB="0" distL="114300" distR="114300" simplePos="0" relativeHeight="251760640" behindDoc="0" locked="0" layoutInCell="1" allowOverlap="1" wp14:anchorId="18A008D2" wp14:editId="4E7F2E4A">
            <wp:simplePos x="0" y="0"/>
            <wp:positionH relativeFrom="margin">
              <wp:posOffset>3530600</wp:posOffset>
            </wp:positionH>
            <wp:positionV relativeFrom="paragraph">
              <wp:posOffset>116840</wp:posOffset>
            </wp:positionV>
            <wp:extent cx="2340000" cy="2340000"/>
            <wp:effectExtent l="0" t="0" r="0" b="0"/>
            <wp:wrapThrough wrapText="bothSides">
              <wp:wrapPolygon edited="0">
                <wp:start x="3869" y="2638"/>
                <wp:lineTo x="3869" y="5803"/>
                <wp:lineTo x="2814" y="6858"/>
                <wp:lineTo x="2814" y="7737"/>
                <wp:lineTo x="4045" y="8617"/>
                <wp:lineTo x="4220" y="11430"/>
                <wp:lineTo x="2638" y="14244"/>
                <wp:lineTo x="4396" y="17057"/>
                <wp:lineTo x="5275" y="20574"/>
                <wp:lineTo x="14771" y="20574"/>
                <wp:lineTo x="14771" y="19871"/>
                <wp:lineTo x="16178" y="15123"/>
                <wp:lineTo x="16002" y="2638"/>
                <wp:lineTo x="3869" y="2638"/>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L-HF-8MM.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40000" cy="23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129C" w:rsidRPr="00C73D72" w:rsidRDefault="00BA333B" w:rsidP="00BA333B">
      <w:pPr>
        <w:tabs>
          <w:tab w:val="left" w:pos="1451"/>
        </w:tabs>
        <w:rPr>
          <w:rFonts w:ascii="Roboto" w:hAnsi="Roboto"/>
        </w:rPr>
      </w:pPr>
      <w:r w:rsidRPr="00C73D72">
        <w:rPr>
          <w:rFonts w:ascii="Roboto" w:hAnsi="Roboto"/>
        </w:rPr>
        <w:tab/>
      </w:r>
    </w:p>
    <w:p w:rsidR="0039129C" w:rsidRPr="00C73D72" w:rsidRDefault="005A5A5A" w:rsidP="0039129C">
      <w:pPr>
        <w:rPr>
          <w:rFonts w:ascii="Roboto" w:hAnsi="Roboto"/>
        </w:rPr>
      </w:pPr>
      <w:r w:rsidRPr="00C73D72">
        <w:rPr>
          <w:rFonts w:ascii="Roboto" w:hAnsi="Roboto"/>
          <w:noProof/>
        </w:rPr>
        <mc:AlternateContent>
          <mc:Choice Requires="wps">
            <w:drawing>
              <wp:anchor distT="0" distB="0" distL="114300" distR="114300" simplePos="0" relativeHeight="251719680" behindDoc="0" locked="0" layoutInCell="1" allowOverlap="1" wp14:anchorId="292F480A" wp14:editId="15EB5D96">
                <wp:simplePos x="0" y="0"/>
                <wp:positionH relativeFrom="column">
                  <wp:posOffset>-298450</wp:posOffset>
                </wp:positionH>
                <wp:positionV relativeFrom="paragraph">
                  <wp:posOffset>167640</wp:posOffset>
                </wp:positionV>
                <wp:extent cx="3632200" cy="1937385"/>
                <wp:effectExtent l="0" t="0" r="0" b="5715"/>
                <wp:wrapNone/>
                <wp:docPr id="4" name="文本框 4"/>
                <wp:cNvGraphicFramePr/>
                <a:graphic xmlns:a="http://schemas.openxmlformats.org/drawingml/2006/main">
                  <a:graphicData uri="http://schemas.microsoft.com/office/word/2010/wordprocessingShape">
                    <wps:wsp>
                      <wps:cNvSpPr txBox="1"/>
                      <wps:spPr>
                        <a:xfrm>
                          <a:off x="0" y="0"/>
                          <a:ext cx="3632200" cy="1937385"/>
                        </a:xfrm>
                        <a:prstGeom prst="rect">
                          <a:avLst/>
                        </a:prstGeom>
                        <a:noFill/>
                        <a:ln w="6350">
                          <a:noFill/>
                        </a:ln>
                      </wps:spPr>
                      <wps:txbx>
                        <w:txbxContent>
                          <w:p w:rsidR="00BA333B" w:rsidRPr="007969E7" w:rsidRDefault="00DE0FE5" w:rsidP="00BA333B">
                            <w:pPr>
                              <w:spacing w:line="400" w:lineRule="exact"/>
                              <w:rPr>
                                <w:rFonts w:ascii="Roboto" w:hAnsi="Roboto" w:cs="Calibri"/>
                                <w:sz w:val="24"/>
                                <w:szCs w:val="28"/>
                              </w:rPr>
                            </w:pPr>
                            <w:r w:rsidRPr="007969E7">
                              <w:rPr>
                                <w:rFonts w:ascii="Roboto" w:hAnsi="Roboto" w:cs="Calibri"/>
                                <w:sz w:val="24"/>
                                <w:szCs w:val="28"/>
                              </w:rPr>
                              <w:t>HF-P</w:t>
                            </w:r>
                            <w:r w:rsidR="00BA333B" w:rsidRPr="007969E7">
                              <w:rPr>
                                <w:rFonts w:ascii="Roboto" w:hAnsi="Roboto" w:cs="Calibri"/>
                                <w:sz w:val="24"/>
                                <w:szCs w:val="28"/>
                              </w:rPr>
                              <w:t xml:space="preserve"> series FA Lens are optimized for machine vision light sources and sensor, with high resolution, excellent image quality, high transmittance and good stability. Featured with fixed focal length, manual aperture and compact size, it is suitable for machine vision industry applications and ideal for industrial cameras.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480A" id="文本框 4" o:spid="_x0000_s1027" type="#_x0000_t202" style="position:absolute;left:0;text-align:left;margin-left:-23.5pt;margin-top:13.2pt;width:286pt;height:15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" filled="f" stroked="f" strokeweight=".5pt">
                <v:textbox>
                  <w:txbxContent>
                    <w:p w:rsidR="00BA333B" w:rsidRPr="007969E7" w:rsidRDefault="00DE0FE5" w:rsidP="00BA333B">
                      <w:pPr>
                        <w:spacing w:line="400" w:lineRule="exact"/>
                        <w:rPr>
                          <w:rFonts w:ascii="Roboto" w:hAnsi="Roboto" w:cs="Calibri"/>
                          <w:sz w:val="24"/>
                          <w:szCs w:val="28"/>
                        </w:rPr>
                      </w:pPr>
                      <w:bookmarkStart w:id="1" w:name="_GoBack"/>
                      <w:r w:rsidRPr="007969E7">
                        <w:rPr>
                          <w:rFonts w:ascii="Roboto" w:hAnsi="Roboto" w:cs="Calibri"/>
                          <w:sz w:val="24"/>
                          <w:szCs w:val="28"/>
                        </w:rPr>
                        <w:t>HF-P</w:t>
                      </w:r>
                      <w:r w:rsidR="00BA333B" w:rsidRPr="007969E7">
                        <w:rPr>
                          <w:rFonts w:ascii="Roboto" w:hAnsi="Roboto" w:cs="Calibri"/>
                          <w:sz w:val="24"/>
                          <w:szCs w:val="28"/>
                        </w:rPr>
                        <w:t xml:space="preserve"> series FA Lens are optimized for machine vision light sources and sensor, with high resolution, excellent image quality, high transmittance and good stability. Featured with fixed focal length, manual aperture and compact size, it is suitable for machine vision industry applications and ideal for industrial cameras.</w:t>
                      </w:r>
                      <w:bookmarkEnd w:id="1"/>
                    </w:p>
                  </w:txbxContent>
                </v:textbox>
              </v:shape>
            </w:pict>
          </mc:Fallback>
        </mc:AlternateContent>
      </w:r>
    </w:p>
    <w:p w:rsidR="0039129C" w:rsidRPr="00C73D72" w:rsidRDefault="0039129C" w:rsidP="0039129C">
      <w:pPr>
        <w:rPr>
          <w:rFonts w:ascii="Roboto" w:hAnsi="Roboto"/>
        </w:rPr>
      </w:pPr>
    </w:p>
    <w:p w:rsidR="0039129C" w:rsidRPr="00C73D72" w:rsidRDefault="0039129C" w:rsidP="0039129C">
      <w:pPr>
        <w:rPr>
          <w:rFonts w:ascii="Roboto" w:hAnsi="Roboto"/>
        </w:rPr>
      </w:pPr>
    </w:p>
    <w:p w:rsidR="0039129C" w:rsidRPr="00C73D72" w:rsidRDefault="0039129C" w:rsidP="005A5A5A">
      <w:pPr>
        <w:tabs>
          <w:tab w:val="left" w:pos="6460"/>
        </w:tabs>
        <w:rPr>
          <w:rFonts w:ascii="Roboto" w:hAnsi="Roboto"/>
        </w:rPr>
      </w:pPr>
      <w:r w:rsidRPr="00C73D72">
        <w:rPr>
          <w:rFonts w:ascii="Roboto" w:hAnsi="Roboto"/>
        </w:rPr>
        <w:tab/>
      </w:r>
    </w:p>
    <w:p w:rsidR="007F5964" w:rsidRPr="00C73D72" w:rsidRDefault="00C853F6" w:rsidP="0039129C">
      <w:pPr>
        <w:tabs>
          <w:tab w:val="left" w:pos="6670"/>
        </w:tabs>
        <w:rPr>
          <w:rFonts w:ascii="Roboto" w:hAnsi="Roboto"/>
        </w:rPr>
        <w:sectPr w:rsidR="007F5964" w:rsidRPr="00C73D72">
          <w:headerReference w:type="default" r:id="rId9"/>
          <w:footerReference w:type="default" r:id="rId10"/>
          <w:pgSz w:w="11906" w:h="16838"/>
          <w:pgMar w:top="1440" w:right="1800" w:bottom="1440" w:left="1800" w:header="851" w:footer="992" w:gutter="0"/>
          <w:cols w:space="425"/>
          <w:docGrid w:type="lines" w:linePitch="312"/>
        </w:sectPr>
      </w:pPr>
      <w:r w:rsidRPr="00C73D72">
        <w:rPr>
          <w:rFonts w:ascii="Roboto" w:hAnsi="Roboto"/>
          <w:noProof/>
        </w:rPr>
        <mc:AlternateContent>
          <mc:Choice Requires="wps">
            <w:drawing>
              <wp:anchor distT="0" distB="0" distL="114300" distR="114300" simplePos="0" relativeHeight="251754496" behindDoc="0" locked="0" layoutInCell="1" allowOverlap="1" wp14:anchorId="0FE31D4A" wp14:editId="16E75862">
                <wp:simplePos x="0" y="0"/>
                <wp:positionH relativeFrom="margin">
                  <wp:posOffset>-800100</wp:posOffset>
                </wp:positionH>
                <wp:positionV relativeFrom="paragraph">
                  <wp:posOffset>433070</wp:posOffset>
                </wp:positionV>
                <wp:extent cx="4330700" cy="295529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330700" cy="2955290"/>
                        </a:xfrm>
                        <a:prstGeom prst="rect">
                          <a:avLst/>
                        </a:prstGeom>
                        <a:noFill/>
                        <a:ln w="6350">
                          <a:noFill/>
                        </a:ln>
                      </wps:spPr>
                      <wps:txbx>
                        <w:txbxContent>
                          <w:p w:rsidR="00DE0FE5" w:rsidRPr="00C10067" w:rsidRDefault="00DE0FE5" w:rsidP="00DE0FE5">
                            <w:pPr>
                              <w:rPr>
                                <w:rStyle w:val="fontstyle01"/>
                                <w:rFonts w:ascii="Roboto" w:hAnsi="Roboto" w:cs="Calibri" w:hint="default"/>
                                <w:b/>
                                <w:color w:val="FF7500"/>
                              </w:rPr>
                            </w:pPr>
                            <w:r w:rsidRPr="00C10067">
                              <w:rPr>
                                <w:rStyle w:val="fontstyle01"/>
                                <w:rFonts w:ascii="Roboto" w:hAnsi="Roboto" w:cs="Calibri" w:hint="default"/>
                                <w:b/>
                                <w:color w:val="FF7500"/>
                              </w:rPr>
                              <w:t>Key Features</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color w:val="000000" w:themeColor="text1"/>
                                <w:sz w:val="24"/>
                                <w:szCs w:val="24"/>
                              </w:rPr>
                              <w:t>Ultra high resolution and consistency of image clarity</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Bigger aperture, lower distortion and higher relative illumination rate</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Achromatic optical system design, Better imaging performance with color camera</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Excellent vibration resistance performance, optical axis shifting within pixel level</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Good stability at high and low temperature</w:t>
                            </w:r>
                          </w:p>
                          <w:p w:rsidR="00DE0FE5" w:rsidRPr="00C10067" w:rsidRDefault="00DE0FE5" w:rsidP="00C10067">
                            <w:pPr>
                              <w:pStyle w:val="a7"/>
                              <w:numPr>
                                <w:ilvl w:val="0"/>
                                <w:numId w:val="13"/>
                              </w:numPr>
                              <w:spacing w:line="380" w:lineRule="exact"/>
                              <w:ind w:firstLineChars="0"/>
                              <w:rPr>
                                <w:rFonts w:ascii="Roboto" w:eastAsia="华文细黑" w:hAnsi="Roboto"/>
                                <w:color w:val="FF7500"/>
                                <w:sz w:val="24"/>
                                <w:szCs w:val="24"/>
                              </w:rPr>
                            </w:pPr>
                            <w:r w:rsidRPr="00A7395B">
                              <w:rPr>
                                <w:rFonts w:ascii="Roboto" w:eastAsia="华文细黑" w:hAnsi="Roboto"/>
                                <w:sz w:val="24"/>
                                <w:szCs w:val="24"/>
                              </w:rPr>
                              <w:t>Multilayer and broadband coating design, compatible with visible and near-infrared applications</w:t>
                            </w:r>
                          </w:p>
                          <w:p w:rsidR="00DE0FE5" w:rsidRPr="00C10067" w:rsidRDefault="00DE0FE5" w:rsidP="00DE0FE5">
                            <w:pPr>
                              <w:pStyle w:val="a7"/>
                              <w:spacing w:line="400" w:lineRule="exact"/>
                              <w:ind w:left="420" w:firstLineChars="0" w:firstLine="0"/>
                              <w:rPr>
                                <w:rFonts w:ascii="Calibri" w:eastAsia="华文细黑" w:hAnsi="Calibri"/>
                                <w:color w:val="FF75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1D4A" id="文本框 13" o:spid="_x0000_s1028" type="#_x0000_t202" style="position:absolute;left:0;text-align:left;margin-left:-63pt;margin-top:34.1pt;width:341pt;height:232.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" filled="f" stroked="f" strokeweight=".5pt">
                <v:textbox>
                  <w:txbxContent>
                    <w:p w:rsidR="00DE0FE5" w:rsidRPr="00C10067" w:rsidRDefault="00DE0FE5" w:rsidP="00DE0FE5">
                      <w:pPr>
                        <w:rPr>
                          <w:rStyle w:val="fontstyle01"/>
                          <w:rFonts w:ascii="Roboto" w:hAnsi="Roboto" w:cs="Calibri" w:hint="default"/>
                          <w:b/>
                          <w:color w:val="FF7500"/>
                        </w:rPr>
                      </w:pPr>
                      <w:r w:rsidRPr="00C10067">
                        <w:rPr>
                          <w:rStyle w:val="fontstyle01"/>
                          <w:rFonts w:ascii="Roboto" w:hAnsi="Roboto" w:cs="Calibri" w:hint="default"/>
                          <w:b/>
                          <w:color w:val="FF7500"/>
                        </w:rPr>
                        <w:t>Key Features</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color w:val="000000" w:themeColor="text1"/>
                          <w:sz w:val="24"/>
                          <w:szCs w:val="24"/>
                        </w:rPr>
                        <w:t>Ultra high resolution and consistency of image clarity</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Bigger aperture, lower distortion and higher relative illumination rate</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Achromatic optical system design, Better imaging performance with color camera</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Excellent vibration resistance performance, optical axis shifting within pixel level</w:t>
                      </w:r>
                    </w:p>
                    <w:p w:rsidR="00DE0FE5" w:rsidRPr="00A7395B" w:rsidRDefault="00DE0FE5" w:rsidP="00C10067">
                      <w:pPr>
                        <w:pStyle w:val="a7"/>
                        <w:numPr>
                          <w:ilvl w:val="0"/>
                          <w:numId w:val="13"/>
                        </w:numPr>
                        <w:spacing w:line="380" w:lineRule="exact"/>
                        <w:ind w:firstLineChars="0"/>
                        <w:rPr>
                          <w:rFonts w:ascii="Roboto" w:eastAsia="华文细黑" w:hAnsi="Roboto"/>
                          <w:sz w:val="24"/>
                          <w:szCs w:val="24"/>
                        </w:rPr>
                      </w:pPr>
                      <w:r w:rsidRPr="00A7395B">
                        <w:rPr>
                          <w:rFonts w:ascii="Roboto" w:eastAsia="华文细黑" w:hAnsi="Roboto"/>
                          <w:sz w:val="24"/>
                          <w:szCs w:val="24"/>
                        </w:rPr>
                        <w:t>Good stability at high and low temperature</w:t>
                      </w:r>
                    </w:p>
                    <w:p w:rsidR="00DE0FE5" w:rsidRPr="00C10067" w:rsidRDefault="00DE0FE5" w:rsidP="00C10067">
                      <w:pPr>
                        <w:pStyle w:val="a7"/>
                        <w:numPr>
                          <w:ilvl w:val="0"/>
                          <w:numId w:val="13"/>
                        </w:numPr>
                        <w:spacing w:line="380" w:lineRule="exact"/>
                        <w:ind w:firstLineChars="0"/>
                        <w:rPr>
                          <w:rFonts w:ascii="Roboto" w:eastAsia="华文细黑" w:hAnsi="Roboto"/>
                          <w:color w:val="FF7500"/>
                          <w:sz w:val="24"/>
                          <w:szCs w:val="24"/>
                        </w:rPr>
                      </w:pPr>
                      <w:r w:rsidRPr="00A7395B">
                        <w:rPr>
                          <w:rFonts w:ascii="Roboto" w:eastAsia="华文细黑" w:hAnsi="Roboto"/>
                          <w:sz w:val="24"/>
                          <w:szCs w:val="24"/>
                        </w:rPr>
                        <w:t>Multilayer and broadband coating design, compatible with visible and near-infrared applications</w:t>
                      </w:r>
                    </w:p>
                    <w:p w:rsidR="00DE0FE5" w:rsidRPr="00C10067" w:rsidRDefault="00DE0FE5" w:rsidP="00DE0FE5">
                      <w:pPr>
                        <w:pStyle w:val="a7"/>
                        <w:spacing w:line="400" w:lineRule="exact"/>
                        <w:ind w:left="420" w:firstLineChars="0" w:firstLine="0"/>
                        <w:rPr>
                          <w:rFonts w:ascii="Calibri" w:eastAsia="华文细黑" w:hAnsi="Calibri"/>
                          <w:color w:val="FF7500"/>
                          <w:sz w:val="24"/>
                          <w:szCs w:val="24"/>
                        </w:rPr>
                      </w:pPr>
                    </w:p>
                  </w:txbxContent>
                </v:textbox>
                <w10:wrap anchorx="margin"/>
              </v:shape>
            </w:pict>
          </mc:Fallback>
        </mc:AlternateContent>
      </w:r>
      <w:r w:rsidRPr="00C73D72">
        <w:rPr>
          <w:rFonts w:ascii="Roboto" w:hAnsi="Roboto"/>
          <w:noProof/>
        </w:rPr>
        <mc:AlternateContent>
          <mc:Choice Requires="wps">
            <w:drawing>
              <wp:anchor distT="0" distB="0" distL="114300" distR="114300" simplePos="0" relativeHeight="251762688" behindDoc="0" locked="0" layoutInCell="1" allowOverlap="1" wp14:anchorId="49AE4CD7" wp14:editId="3EC6A7BA">
                <wp:simplePos x="0" y="0"/>
                <wp:positionH relativeFrom="margin">
                  <wp:posOffset>-798195</wp:posOffset>
                </wp:positionH>
                <wp:positionV relativeFrom="paragraph">
                  <wp:posOffset>5885180</wp:posOffset>
                </wp:positionV>
                <wp:extent cx="6028055" cy="356235"/>
                <wp:effectExtent l="0" t="0" r="0" b="5715"/>
                <wp:wrapNone/>
                <wp:docPr id="11" name="文本框 11"/>
                <wp:cNvGraphicFramePr/>
                <a:graphic xmlns:a="http://schemas.openxmlformats.org/drawingml/2006/main">
                  <a:graphicData uri="http://schemas.microsoft.com/office/word/2010/wordprocessingShape">
                    <wps:wsp>
                      <wps:cNvSpPr txBox="1"/>
                      <wps:spPr>
                        <a:xfrm>
                          <a:off x="0" y="0"/>
                          <a:ext cx="6028055" cy="356235"/>
                        </a:xfrm>
                        <a:prstGeom prst="rect">
                          <a:avLst/>
                        </a:prstGeom>
                        <a:noFill/>
                        <a:ln w="6350">
                          <a:noFill/>
                        </a:ln>
                      </wps:spPr>
                      <wps:txbx>
                        <w:txbxContent>
                          <w:p w:rsidR="00E02F33" w:rsidRPr="00A7395B" w:rsidRDefault="00E02F33" w:rsidP="00E02F33">
                            <w:pPr>
                              <w:rPr>
                                <w:rFonts w:ascii="Roboto" w:eastAsia="黑体" w:hAnsi="Roboto"/>
                                <w:noProof/>
                                <w:color w:val="000000" w:themeColor="text1"/>
                                <w:sz w:val="24"/>
                                <w:szCs w:val="24"/>
                              </w:rPr>
                            </w:pPr>
                            <w:r w:rsidRPr="00A7395B">
                              <w:rPr>
                                <w:rFonts w:ascii="Roboto" w:eastAsia="黑体" w:hAnsi="Roboto"/>
                                <w:noProof/>
                                <w:color w:val="000000" w:themeColor="text1"/>
                                <w:sz w:val="24"/>
                                <w:szCs w:val="24"/>
                              </w:rPr>
                              <w:t>Note</w:t>
                            </w:r>
                            <w:r w:rsidRPr="00A7395B">
                              <w:rPr>
                                <w:rFonts w:ascii="Roboto" w:eastAsia="黑体" w:hAnsi="Roboto"/>
                                <w:noProof/>
                                <w:color w:val="000000" w:themeColor="text1"/>
                                <w:sz w:val="24"/>
                                <w:szCs w:val="24"/>
                              </w:rPr>
                              <w:t>：</w:t>
                            </w:r>
                            <w:r w:rsidRPr="00A7395B">
                              <w:rPr>
                                <w:rFonts w:ascii="Roboto" w:eastAsia="黑体" w:hAnsi="Roboto"/>
                                <w:noProof/>
                                <w:color w:val="000000" w:themeColor="text1"/>
                                <w:sz w:val="24"/>
                                <w:szCs w:val="24"/>
                              </w:rPr>
                              <w:t>The above curves are the simulate results based on F2.4, β=-0.019, WD=400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4CD7" id="文本框 11" o:spid="_x0000_s1029" type="#_x0000_t202" style="position:absolute;left:0;text-align:left;margin-left:-62.85pt;margin-top:463.4pt;width:474.65pt;height:28.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" filled="f" stroked="f" strokeweight=".5pt">
                <v:textbox>
                  <w:txbxContent>
                    <w:p w:rsidR="00E02F33" w:rsidRPr="00A7395B" w:rsidRDefault="00E02F33" w:rsidP="00E02F33">
                      <w:pPr>
                        <w:rPr>
                          <w:rFonts w:ascii="Roboto" w:eastAsia="黑体" w:hAnsi="Roboto"/>
                          <w:noProof/>
                          <w:color w:val="000000" w:themeColor="text1"/>
                          <w:sz w:val="24"/>
                          <w:szCs w:val="24"/>
                        </w:rPr>
                      </w:pPr>
                      <w:r w:rsidRPr="00A7395B">
                        <w:rPr>
                          <w:rFonts w:ascii="Roboto" w:eastAsia="黑体" w:hAnsi="Roboto"/>
                          <w:noProof/>
                          <w:color w:val="000000" w:themeColor="text1"/>
                          <w:sz w:val="24"/>
                          <w:szCs w:val="24"/>
                        </w:rPr>
                        <w:t>Note</w:t>
                      </w:r>
                      <w:r w:rsidRPr="00A7395B">
                        <w:rPr>
                          <w:rFonts w:ascii="Roboto" w:eastAsia="黑体" w:hAnsi="Roboto"/>
                          <w:noProof/>
                          <w:color w:val="000000" w:themeColor="text1"/>
                          <w:sz w:val="24"/>
                          <w:szCs w:val="24"/>
                        </w:rPr>
                        <w:t>：</w:t>
                      </w:r>
                      <w:r w:rsidRPr="00A7395B">
                        <w:rPr>
                          <w:rFonts w:ascii="Roboto" w:eastAsia="黑体" w:hAnsi="Roboto"/>
                          <w:noProof/>
                          <w:color w:val="000000" w:themeColor="text1"/>
                          <w:sz w:val="24"/>
                          <w:szCs w:val="24"/>
                        </w:rPr>
                        <w:t>The above curves are the simulate results based on F2.4, β=-0.019, WD=400 mm.</w:t>
                      </w:r>
                    </w:p>
                  </w:txbxContent>
                </v:textbox>
                <w10:wrap anchorx="margin"/>
              </v:shape>
            </w:pict>
          </mc:Fallback>
        </mc:AlternateContent>
      </w:r>
      <w:r w:rsidRPr="00C73D72">
        <w:rPr>
          <w:rFonts w:ascii="Roboto" w:hAnsi="Roboto"/>
          <w:noProof/>
        </w:rPr>
        <mc:AlternateContent>
          <mc:Choice Requires="wps">
            <w:drawing>
              <wp:anchor distT="0" distB="0" distL="114300" distR="114300" simplePos="0" relativeHeight="251746304" behindDoc="0" locked="0" layoutInCell="1" allowOverlap="1" wp14:anchorId="242D5BBF" wp14:editId="7B25775D">
                <wp:simplePos x="0" y="0"/>
                <wp:positionH relativeFrom="margin">
                  <wp:posOffset>-802640</wp:posOffset>
                </wp:positionH>
                <wp:positionV relativeFrom="paragraph">
                  <wp:posOffset>3233420</wp:posOffset>
                </wp:positionV>
                <wp:extent cx="4577080" cy="2679065"/>
                <wp:effectExtent l="0" t="0" r="0" b="6985"/>
                <wp:wrapNone/>
                <wp:docPr id="10" name="文本框 10"/>
                <wp:cNvGraphicFramePr/>
                <a:graphic xmlns:a="http://schemas.openxmlformats.org/drawingml/2006/main">
                  <a:graphicData uri="http://schemas.microsoft.com/office/word/2010/wordprocessingShape">
                    <wps:wsp>
                      <wps:cNvSpPr txBox="1"/>
                      <wps:spPr>
                        <a:xfrm>
                          <a:off x="0" y="0"/>
                          <a:ext cx="4577080" cy="2679065"/>
                        </a:xfrm>
                        <a:prstGeom prst="rect">
                          <a:avLst/>
                        </a:prstGeom>
                        <a:noFill/>
                        <a:ln w="6350">
                          <a:noFill/>
                        </a:ln>
                      </wps:spPr>
                      <wps:txbx>
                        <w:txbxContent>
                          <w:p w:rsidR="00E04580" w:rsidRPr="00C10067" w:rsidRDefault="00726D3E" w:rsidP="00726D3E">
                            <w:pPr>
                              <w:rPr>
                                <w:rFonts w:ascii="Roboto" w:eastAsia="黑体" w:hAnsi="Roboto" w:cs="Calibri"/>
                                <w:b/>
                                <w:color w:val="FF7500"/>
                                <w:sz w:val="32"/>
                                <w:szCs w:val="32"/>
                              </w:rPr>
                            </w:pPr>
                            <w:r w:rsidRPr="00C10067">
                              <w:rPr>
                                <w:rStyle w:val="fontstyle01"/>
                                <w:rFonts w:ascii="Roboto" w:hAnsi="Roboto" w:cs="Calibri" w:hint="default"/>
                                <w:b/>
                                <w:color w:val="FF7500"/>
                              </w:rPr>
                              <w:t>MTF</w:t>
                            </w:r>
                          </w:p>
                          <w:p w:rsidR="00726D3E" w:rsidRDefault="00E02F33" w:rsidP="00726D3E">
                            <w:r w:rsidRPr="006E3978">
                              <w:rPr>
                                <w:noProof/>
                              </w:rPr>
                              <w:drawing>
                                <wp:inline distT="0" distB="0" distL="0" distR="0" wp14:anchorId="34E65C4D" wp14:editId="046FC5B3">
                                  <wp:extent cx="3930650" cy="1989206"/>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1376" t="8694" r="370" b="2484"/>
                                          <a:stretch/>
                                        </pic:blipFill>
                                        <pic:spPr bwMode="auto">
                                          <a:xfrm>
                                            <a:off x="0" y="0"/>
                                            <a:ext cx="3942408" cy="19951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5BBF" id="文本框 10" o:spid="_x0000_s1030" type="#_x0000_t202" style="position:absolute;left:0;text-align:left;margin-left:-63.2pt;margin-top:254.6pt;width:360.4pt;height:210.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" filled="f" stroked="f" strokeweight=".5pt">
                <v:textbox>
                  <w:txbxContent>
                    <w:p w:rsidR="00E04580" w:rsidRPr="00C10067" w:rsidRDefault="00726D3E" w:rsidP="00726D3E">
                      <w:pPr>
                        <w:rPr>
                          <w:rFonts w:ascii="Roboto" w:eastAsia="黑体" w:hAnsi="Roboto" w:cs="Calibri"/>
                          <w:b/>
                          <w:color w:val="FF7500"/>
                          <w:sz w:val="32"/>
                          <w:szCs w:val="32"/>
                        </w:rPr>
                      </w:pPr>
                      <w:r w:rsidRPr="00C10067">
                        <w:rPr>
                          <w:rStyle w:val="fontstyle01"/>
                          <w:rFonts w:ascii="Roboto" w:hAnsi="Roboto" w:cs="Calibri" w:hint="default"/>
                          <w:b/>
                          <w:color w:val="FF7500"/>
                        </w:rPr>
                        <w:t>MTF</w:t>
                      </w:r>
                    </w:p>
                    <w:p w:rsidR="00726D3E" w:rsidRDefault="00E02F33" w:rsidP="00726D3E">
                      <w:r w:rsidRPr="006E3978">
                        <w:rPr>
                          <w:noProof/>
                        </w:rPr>
                        <w:drawing>
                          <wp:inline distT="0" distB="0" distL="0" distR="0" wp14:anchorId="34E65C4D" wp14:editId="046FC5B3">
                            <wp:extent cx="3930650" cy="1989206"/>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1376" t="8694" r="370" b="2484"/>
                                    <a:stretch/>
                                  </pic:blipFill>
                                  <pic:spPr bwMode="auto">
                                    <a:xfrm>
                                      <a:off x="0" y="0"/>
                                      <a:ext cx="3942408" cy="19951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C73D72">
        <w:rPr>
          <w:rFonts w:ascii="Roboto" w:hAnsi="Roboto" w:cs="宋体"/>
          <w:noProof/>
          <w:kern w:val="0"/>
          <w:sz w:val="24"/>
          <w:szCs w:val="24"/>
        </w:rPr>
        <mc:AlternateContent>
          <mc:Choice Requires="wps">
            <w:drawing>
              <wp:anchor distT="0" distB="0" distL="114300" distR="114300" simplePos="0" relativeHeight="251682816" behindDoc="0" locked="0" layoutInCell="1" allowOverlap="1">
                <wp:simplePos x="0" y="0"/>
                <wp:positionH relativeFrom="page">
                  <wp:posOffset>4984750</wp:posOffset>
                </wp:positionH>
                <wp:positionV relativeFrom="paragraph">
                  <wp:posOffset>3233420</wp:posOffset>
                </wp:positionV>
                <wp:extent cx="2435225" cy="2887980"/>
                <wp:effectExtent l="0" t="0" r="0" b="7620"/>
                <wp:wrapNone/>
                <wp:docPr id="33" name="文本框 33"/>
                <wp:cNvGraphicFramePr/>
                <a:graphic xmlns:a="http://schemas.openxmlformats.org/drawingml/2006/main">
                  <a:graphicData uri="http://schemas.microsoft.com/office/word/2010/wordprocessingShape">
                    <wps:wsp>
                      <wps:cNvSpPr txBox="1"/>
                      <wps:spPr>
                        <a:xfrm>
                          <a:off x="0" y="0"/>
                          <a:ext cx="2435225" cy="2887980"/>
                        </a:xfrm>
                        <a:prstGeom prst="rect">
                          <a:avLst/>
                        </a:prstGeom>
                        <a:noFill/>
                        <a:ln w="6350">
                          <a:noFill/>
                        </a:ln>
                      </wps:spPr>
                      <wps:txbx>
                        <w:txbxContent>
                          <w:p w:rsidR="00E04580" w:rsidRPr="00C10067" w:rsidRDefault="00E47947" w:rsidP="002B43B7">
                            <w:pPr>
                              <w:jc w:val="left"/>
                              <w:rPr>
                                <w:rFonts w:ascii="Roboto" w:eastAsia="黑体" w:hAnsi="Roboto" w:cs="Calibri"/>
                                <w:b/>
                                <w:color w:val="FF7500"/>
                                <w:sz w:val="32"/>
                                <w:szCs w:val="32"/>
                              </w:rPr>
                            </w:pPr>
                            <w:r w:rsidRPr="00C10067">
                              <w:rPr>
                                <w:rStyle w:val="fontstyle01"/>
                                <w:rFonts w:ascii="Roboto" w:hAnsi="Roboto" w:cs="Calibri" w:hint="default"/>
                                <w:b/>
                                <w:color w:val="FF7500"/>
                              </w:rPr>
                              <w:t>Relative Illumination</w:t>
                            </w:r>
                          </w:p>
                          <w:p w:rsidR="00E47947" w:rsidRDefault="00E02F33" w:rsidP="00C853F6">
                            <w:pPr>
                              <w:jc w:val="center"/>
                            </w:pPr>
                            <w:r>
                              <w:rPr>
                                <w:noProof/>
                              </w:rPr>
                              <w:drawing>
                                <wp:inline distT="0" distB="0" distL="0" distR="0" wp14:anchorId="1A29A768" wp14:editId="4B080A36">
                                  <wp:extent cx="2281373" cy="2071370"/>
                                  <wp:effectExtent l="0" t="0" r="508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3"/>
                                          <a:srcRect l="789" t="5633" r="1061" b="1074"/>
                                          <a:stretch/>
                                        </pic:blipFill>
                                        <pic:spPr bwMode="auto">
                                          <a:xfrm>
                                            <a:off x="0" y="0"/>
                                            <a:ext cx="2282845" cy="20727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31" type="#_x0000_t202" style="position:absolute;left:0;text-align:left;margin-left:392.5pt;margin-top:254.6pt;width:191.75pt;height:227.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" filled="f" stroked="f" strokeweight=".5pt">
                <v:textbox>
                  <w:txbxContent>
                    <w:p w:rsidR="00E04580" w:rsidRPr="00C10067" w:rsidRDefault="00E47947" w:rsidP="002B43B7">
                      <w:pPr>
                        <w:jc w:val="left"/>
                        <w:rPr>
                          <w:rFonts w:ascii="Roboto" w:eastAsia="黑体" w:hAnsi="Roboto" w:cs="Calibri"/>
                          <w:b/>
                          <w:color w:val="FF7500"/>
                          <w:sz w:val="32"/>
                          <w:szCs w:val="32"/>
                        </w:rPr>
                      </w:pPr>
                      <w:r w:rsidRPr="00C10067">
                        <w:rPr>
                          <w:rStyle w:val="fontstyle01"/>
                          <w:rFonts w:ascii="Roboto" w:hAnsi="Roboto" w:cs="Calibri" w:hint="default"/>
                          <w:b/>
                          <w:color w:val="FF7500"/>
                        </w:rPr>
                        <w:t>Relative Illumination</w:t>
                      </w:r>
                    </w:p>
                    <w:p w:rsidR="00E47947" w:rsidRDefault="00E02F33" w:rsidP="00C853F6">
                      <w:pPr>
                        <w:jc w:val="center"/>
                      </w:pPr>
                      <w:r>
                        <w:rPr>
                          <w:noProof/>
                        </w:rPr>
                        <w:drawing>
                          <wp:inline distT="0" distB="0" distL="0" distR="0" wp14:anchorId="1A29A768" wp14:editId="4B080A36">
                            <wp:extent cx="2281373" cy="2071370"/>
                            <wp:effectExtent l="0" t="0" r="508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4"/>
                                    <a:srcRect l="789" t="5633" r="1061" b="1074"/>
                                    <a:stretch/>
                                  </pic:blipFill>
                                  <pic:spPr bwMode="auto">
                                    <a:xfrm>
                                      <a:off x="0" y="0"/>
                                      <a:ext cx="2282845" cy="20727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Pr="00C73D72">
        <w:rPr>
          <w:rFonts w:ascii="Roboto" w:hAnsi="Roboto" w:cs="宋体"/>
          <w:noProof/>
          <w:kern w:val="0"/>
          <w:sz w:val="24"/>
          <w:szCs w:val="24"/>
        </w:rPr>
        <mc:AlternateContent>
          <mc:Choice Requires="wps">
            <w:drawing>
              <wp:anchor distT="0" distB="0" distL="114300" distR="114300" simplePos="0" relativeHeight="251680768" behindDoc="0" locked="0" layoutInCell="1" allowOverlap="1">
                <wp:simplePos x="0" y="0"/>
                <wp:positionH relativeFrom="page">
                  <wp:posOffset>4879340</wp:posOffset>
                </wp:positionH>
                <wp:positionV relativeFrom="paragraph">
                  <wp:posOffset>433070</wp:posOffset>
                </wp:positionV>
                <wp:extent cx="2439035" cy="2773680"/>
                <wp:effectExtent l="0" t="0" r="0" b="7620"/>
                <wp:wrapNone/>
                <wp:docPr id="31" name="文本框 31"/>
                <wp:cNvGraphicFramePr/>
                <a:graphic xmlns:a="http://schemas.openxmlformats.org/drawingml/2006/main">
                  <a:graphicData uri="http://schemas.microsoft.com/office/word/2010/wordprocessingShape">
                    <wps:wsp>
                      <wps:cNvSpPr txBox="1"/>
                      <wps:spPr>
                        <a:xfrm>
                          <a:off x="0" y="0"/>
                          <a:ext cx="2439035" cy="2773680"/>
                        </a:xfrm>
                        <a:prstGeom prst="rect">
                          <a:avLst/>
                        </a:prstGeom>
                        <a:noFill/>
                        <a:ln w="6350">
                          <a:noFill/>
                        </a:ln>
                      </wps:spPr>
                      <wps:txbx>
                        <w:txbxContent>
                          <w:p w:rsidR="00E47947" w:rsidRPr="00C10067" w:rsidRDefault="00902667" w:rsidP="001A1F60">
                            <w:pPr>
                              <w:jc w:val="left"/>
                              <w:rPr>
                                <w:rFonts w:ascii="Calibri" w:eastAsia="黑体" w:hAnsi="Calibri" w:cs="Calibri"/>
                                <w:b/>
                                <w:color w:val="FF7500"/>
                                <w:sz w:val="32"/>
                                <w:szCs w:val="32"/>
                              </w:rPr>
                            </w:pPr>
                            <w:r w:rsidRPr="00C10067">
                              <w:rPr>
                                <w:rStyle w:val="fontstyle01"/>
                                <w:rFonts w:ascii="Calibri" w:hAnsi="Calibri" w:cs="Calibri" w:hint="default"/>
                                <w:b/>
                                <w:color w:val="FF7500"/>
                              </w:rPr>
                              <w:t>Distortion</w:t>
                            </w:r>
                          </w:p>
                          <w:p w:rsidR="00E47947" w:rsidRPr="004D5D09" w:rsidRDefault="000036AA" w:rsidP="00841A26">
                            <w:pPr>
                              <w:jc w:val="center"/>
                              <w:rPr>
                                <w:rFonts w:ascii="微软雅黑" w:eastAsia="微软雅黑" w:hAnsi="微软雅黑"/>
                                <w:color w:val="FF0000"/>
                              </w:rPr>
                            </w:pPr>
                            <w:r>
                              <w:rPr>
                                <w:noProof/>
                              </w:rPr>
                              <w:drawing>
                                <wp:inline distT="0" distB="0" distL="0" distR="0" wp14:anchorId="220B3749" wp14:editId="23549FF9">
                                  <wp:extent cx="1889760" cy="20018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1902037" cy="2014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32" type="#_x0000_t202" style="position:absolute;left:0;text-align:left;margin-left:384.2pt;margin-top:34.1pt;width:192.05pt;height:21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" filled="f" stroked="f" strokeweight=".5pt">
                <v:textbox>
                  <w:txbxContent>
                    <w:p w:rsidR="00E47947" w:rsidRPr="00C10067" w:rsidRDefault="00902667" w:rsidP="001A1F60">
                      <w:pPr>
                        <w:jc w:val="left"/>
                        <w:rPr>
                          <w:rFonts w:ascii="Calibri" w:eastAsia="黑体" w:hAnsi="Calibri" w:cs="Calibri"/>
                          <w:b/>
                          <w:color w:val="FF7500"/>
                          <w:sz w:val="32"/>
                          <w:szCs w:val="32"/>
                        </w:rPr>
                      </w:pPr>
                      <w:r w:rsidRPr="00C10067">
                        <w:rPr>
                          <w:rStyle w:val="fontstyle01"/>
                          <w:rFonts w:ascii="Calibri" w:hAnsi="Calibri" w:cs="Calibri" w:hint="default"/>
                          <w:b/>
                          <w:color w:val="FF7500"/>
                        </w:rPr>
                        <w:t>Distortion</w:t>
                      </w:r>
                    </w:p>
                    <w:p w:rsidR="00E47947" w:rsidRPr="004D5D09" w:rsidRDefault="000036AA" w:rsidP="00841A26">
                      <w:pPr>
                        <w:jc w:val="center"/>
                        <w:rPr>
                          <w:rFonts w:ascii="微软雅黑" w:eastAsia="微软雅黑" w:hAnsi="微软雅黑"/>
                          <w:color w:val="FF0000"/>
                        </w:rPr>
                      </w:pPr>
                      <w:r>
                        <w:rPr>
                          <w:noProof/>
                        </w:rPr>
                        <w:drawing>
                          <wp:inline distT="0" distB="0" distL="0" distR="0" wp14:anchorId="220B3749" wp14:editId="23549FF9">
                            <wp:extent cx="1889760" cy="20018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1902037" cy="2014870"/>
                                    </a:xfrm>
                                    <a:prstGeom prst="rect">
                                      <a:avLst/>
                                    </a:prstGeom>
                                  </pic:spPr>
                                </pic:pic>
                              </a:graphicData>
                            </a:graphic>
                          </wp:inline>
                        </w:drawing>
                      </w:r>
                    </w:p>
                  </w:txbxContent>
                </v:textbox>
                <w10:wrap anchorx="page"/>
              </v:shape>
            </w:pict>
          </mc:Fallback>
        </mc:AlternateContent>
      </w:r>
      <w:r w:rsidR="0039129C" w:rsidRPr="00C73D72">
        <w:rPr>
          <w:rFonts w:ascii="Roboto" w:hAnsi="Roboto"/>
        </w:rPr>
        <w:tab/>
      </w:r>
    </w:p>
    <w:p w:rsidR="00C25A76" w:rsidRPr="00C73D72" w:rsidRDefault="00C42645">
      <w:pPr>
        <w:rPr>
          <w:rFonts w:ascii="Roboto" w:hAnsi="Roboto"/>
        </w:rPr>
        <w:sectPr w:rsidR="00C25A76" w:rsidRPr="00C73D72">
          <w:headerReference w:type="default" r:id="rId17"/>
          <w:footerReference w:type="default" r:id="rId18"/>
          <w:pgSz w:w="11906" w:h="16838"/>
          <w:pgMar w:top="1440" w:right="1800" w:bottom="1440" w:left="1800" w:header="851" w:footer="992" w:gutter="0"/>
          <w:cols w:space="425"/>
          <w:docGrid w:type="lines" w:linePitch="312"/>
        </w:sectPr>
      </w:pPr>
      <w:r w:rsidRPr="00C73D72">
        <w:rPr>
          <w:rFonts w:ascii="Roboto" w:hAnsi="Roboto"/>
          <w:noProof/>
        </w:rPr>
        <w:lastRenderedPageBreak/>
        <mc:AlternateContent>
          <mc:Choice Requires="wps">
            <w:drawing>
              <wp:anchor distT="0" distB="0" distL="114300" distR="114300" simplePos="0" relativeHeight="251684864" behindDoc="0" locked="0" layoutInCell="1" allowOverlap="1" wp14:anchorId="2D6C507B" wp14:editId="2F58451E">
                <wp:simplePos x="0" y="0"/>
                <wp:positionH relativeFrom="margin">
                  <wp:posOffset>-717550</wp:posOffset>
                </wp:positionH>
                <wp:positionV relativeFrom="paragraph">
                  <wp:posOffset>5015230</wp:posOffset>
                </wp:positionV>
                <wp:extent cx="6616700" cy="4260850"/>
                <wp:effectExtent l="0" t="0" r="0" b="6350"/>
                <wp:wrapNone/>
                <wp:docPr id="6" name="文本框 6"/>
                <wp:cNvGraphicFramePr/>
                <a:graphic xmlns:a="http://schemas.openxmlformats.org/drawingml/2006/main">
                  <a:graphicData uri="http://schemas.microsoft.com/office/word/2010/wordprocessingShape">
                    <wps:wsp>
                      <wps:cNvSpPr txBox="1"/>
                      <wps:spPr>
                        <a:xfrm>
                          <a:off x="0" y="0"/>
                          <a:ext cx="6616700" cy="4260850"/>
                        </a:xfrm>
                        <a:prstGeom prst="rect">
                          <a:avLst/>
                        </a:prstGeom>
                        <a:noFill/>
                        <a:ln w="6350">
                          <a:noFill/>
                        </a:ln>
                      </wps:spPr>
                      <wps:txbx>
                        <w:txbxContent>
                          <w:p w:rsidR="00815179" w:rsidRPr="00C10067" w:rsidRDefault="00815179" w:rsidP="00815179">
                            <w:pPr>
                              <w:rPr>
                                <w:rStyle w:val="fontstyle01"/>
                                <w:rFonts w:ascii="Roboto" w:hAnsi="Roboto" w:cs="Calibri" w:hint="default"/>
                                <w:b/>
                                <w:color w:val="FF7500"/>
                              </w:rPr>
                            </w:pPr>
                            <w:r w:rsidRPr="00C10067">
                              <w:rPr>
                                <w:rStyle w:val="fontstyle01"/>
                                <w:rFonts w:ascii="Roboto" w:hAnsi="Roboto" w:cs="Calibri" w:hint="default"/>
                                <w:b/>
                                <w:color w:val="FF7500"/>
                              </w:rPr>
                              <w:t>Dimension</w:t>
                            </w:r>
                          </w:p>
                          <w:p w:rsidR="00815179" w:rsidRPr="008868BD" w:rsidRDefault="004E3832" w:rsidP="00E904D9">
                            <w:pPr>
                              <w:jc w:val="center"/>
                              <w:rPr>
                                <w:rFonts w:ascii="Calibri" w:eastAsia="华文细黑" w:hAnsi="Calibri"/>
                                <w:b/>
                                <w:sz w:val="24"/>
                                <w:szCs w:val="24"/>
                              </w:rPr>
                            </w:pPr>
                            <w:r>
                              <w:object w:dxaOrig="7845" w:dyaOrig="5160">
                                <v:shape id="_x0000_i1032" type="#_x0000_t75" style="width:416.15pt;height:275.05pt">
                                  <v:imagedata r:id="rId19" o:title=""/>
                                </v:shape>
                                <o:OLEObject Type="Embed" ProgID="Visio.Drawing.15" ShapeID="_x0000_i1032" DrawAspect="Content" ObjectID="_1822716634" r:id="rId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C507B" id="_x0000_t202" coordsize="21600,21600" o:spt="202" path="m,l,21600r21600,l21600,xe">
                <v:stroke joinstyle="miter"/>
                <v:path gradientshapeok="t" o:connecttype="rect"/>
              </v:shapetype>
              <v:shape id="文本框 6" o:spid="_x0000_s1033" type="#_x0000_t202" style="position:absolute;left:0;text-align:left;margin-left:-56.5pt;margin-top:394.9pt;width:521pt;height:3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" filled="f" stroked="f" strokeweight=".5pt">
                <v:textbox>
                  <w:txbxContent>
                    <w:p w:rsidR="00815179" w:rsidRPr="00C10067" w:rsidRDefault="00815179" w:rsidP="00815179">
                      <w:pPr>
                        <w:rPr>
                          <w:rStyle w:val="fontstyle01"/>
                          <w:rFonts w:ascii="Roboto" w:hAnsi="Roboto" w:cs="Calibri" w:hint="default"/>
                          <w:b/>
                          <w:color w:val="FF7500"/>
                        </w:rPr>
                      </w:pPr>
                      <w:r w:rsidRPr="00C10067">
                        <w:rPr>
                          <w:rStyle w:val="fontstyle01"/>
                          <w:rFonts w:ascii="Roboto" w:hAnsi="Roboto" w:cs="Calibri" w:hint="default"/>
                          <w:b/>
                          <w:color w:val="FF7500"/>
                        </w:rPr>
                        <w:t>Dimension</w:t>
                      </w:r>
                    </w:p>
                    <w:p w:rsidR="00815179" w:rsidRPr="008868BD" w:rsidRDefault="004E3832" w:rsidP="00E904D9">
                      <w:pPr>
                        <w:jc w:val="center"/>
                        <w:rPr>
                          <w:rFonts w:ascii="Calibri" w:eastAsia="华文细黑" w:hAnsi="Calibri"/>
                          <w:b/>
                          <w:sz w:val="24"/>
                          <w:szCs w:val="24"/>
                        </w:rPr>
                      </w:pPr>
                      <w:r>
                        <w:object w:dxaOrig="7846" w:dyaOrig="5161">
                          <v:shape id="_x0000_i1032" type="#_x0000_t75" style="width:416.15pt;height:275.05pt">
                            <v:imagedata r:id="rId21" o:title=""/>
                          </v:shape>
                          <o:OLEObject Type="Embed" ProgID="Visio.Drawing.15" ShapeID="_x0000_i1032" DrawAspect="Content" ObjectID="_1822656344" r:id="rId22"/>
                        </w:object>
                      </w:r>
                    </w:p>
                  </w:txbxContent>
                </v:textbox>
                <w10:wrap anchorx="margin"/>
              </v:shape>
            </w:pict>
          </mc:Fallback>
        </mc:AlternateContent>
      </w:r>
      <w:r w:rsidR="006770B4" w:rsidRPr="00C73D72">
        <w:rPr>
          <w:rFonts w:ascii="Roboto" w:hAnsi="Roboto" w:cs="宋体"/>
          <w:noProof/>
          <w:kern w:val="0"/>
          <w:sz w:val="24"/>
          <w:szCs w:val="24"/>
        </w:rPr>
        <mc:AlternateContent>
          <mc:Choice Requires="wps">
            <w:drawing>
              <wp:anchor distT="0" distB="0" distL="114300" distR="114300" simplePos="0" relativeHeight="251668480" behindDoc="0" locked="0" layoutInCell="1" allowOverlap="1">
                <wp:simplePos x="0" y="0"/>
                <wp:positionH relativeFrom="margin">
                  <wp:posOffset>-715645</wp:posOffset>
                </wp:positionH>
                <wp:positionV relativeFrom="margin">
                  <wp:posOffset>-311150</wp:posOffset>
                </wp:positionV>
                <wp:extent cx="6705600" cy="5326380"/>
                <wp:effectExtent l="0" t="0" r="0" b="7620"/>
                <wp:wrapSquare wrapText="bothSides"/>
                <wp:docPr id="14" name="文本框 14"/>
                <wp:cNvGraphicFramePr/>
                <a:graphic xmlns:a="http://schemas.openxmlformats.org/drawingml/2006/main">
                  <a:graphicData uri="http://schemas.microsoft.com/office/word/2010/wordprocessingShape">
                    <wps:wsp>
                      <wps:cNvSpPr txBox="1"/>
                      <wps:spPr>
                        <a:xfrm>
                          <a:off x="0" y="0"/>
                          <a:ext cx="6705600" cy="5326380"/>
                        </a:xfrm>
                        <a:prstGeom prst="rect">
                          <a:avLst/>
                        </a:prstGeom>
                        <a:noFill/>
                        <a:ln w="6350">
                          <a:noFill/>
                        </a:ln>
                      </wps:spPr>
                      <wps:txbx>
                        <w:txbxContent>
                          <w:p w:rsidR="00E47947" w:rsidRPr="00C10067" w:rsidRDefault="00E47947" w:rsidP="002A1FAA">
                            <w:pPr>
                              <w:jc w:val="left"/>
                              <w:rPr>
                                <w:rFonts w:ascii="Roboto" w:eastAsia="黑体" w:hAnsi="Roboto" w:cs="Calibri"/>
                                <w:b/>
                                <w:color w:val="FF7500"/>
                                <w:sz w:val="32"/>
                                <w:szCs w:val="32"/>
                              </w:rPr>
                            </w:pPr>
                            <w:r w:rsidRPr="00C10067">
                              <w:rPr>
                                <w:rFonts w:ascii="Roboto" w:eastAsia="黑体" w:hAnsi="Roboto" w:cs="Calibri"/>
                                <w:b/>
                                <w:color w:val="FF7500"/>
                                <w:sz w:val="32"/>
                                <w:szCs w:val="32"/>
                              </w:rPr>
                              <w:t>Specification</w:t>
                            </w:r>
                          </w:p>
                          <w:tbl>
                            <w:tblPr>
                              <w:tblW w:w="4993"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965"/>
                              <w:gridCol w:w="7273"/>
                            </w:tblGrid>
                            <w:tr w:rsidR="00E02F33" w:rsidRPr="00A7395B" w:rsidTr="002A1FAA">
                              <w:trPr>
                                <w:cantSplit/>
                                <w:trHeight w:val="284"/>
                                <w:tblHeader/>
                              </w:trPr>
                              <w:tc>
                                <w:tcPr>
                                  <w:tcW w:w="1448"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rsidR="00E02F33" w:rsidRPr="002A1FAA" w:rsidRDefault="00E02F33" w:rsidP="00E02F33">
                                  <w:pPr>
                                    <w:ind w:firstLineChars="1000" w:firstLine="2102"/>
                                    <w:rPr>
                                      <w:rFonts w:ascii="Roboto" w:eastAsia="华文细黑" w:hAnsi="Roboto"/>
                                      <w:b/>
                                      <w:color w:val="000000" w:themeColor="text1"/>
                                      <w:szCs w:val="21"/>
                                    </w:rPr>
                                  </w:pPr>
                                  <w:r w:rsidRPr="002A1FAA">
                                    <w:rPr>
                                      <w:rFonts w:ascii="Roboto" w:eastAsia="华文细黑" w:hAnsi="Roboto"/>
                                      <w:b/>
                                      <w:color w:val="000000" w:themeColor="text1"/>
                                      <w:szCs w:val="21"/>
                                    </w:rPr>
                                    <w:t>Model</w:t>
                                  </w:r>
                                </w:p>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Parameter</w:t>
                                  </w:r>
                                </w:p>
                              </w:tc>
                              <w:tc>
                                <w:tcPr>
                                  <w:tcW w:w="3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kern w:val="0"/>
                                      <w:szCs w:val="21"/>
                                    </w:rPr>
                                    <w:t>MVL-HF0824M-10MP</w:t>
                                  </w:r>
                                </w:p>
                              </w:tc>
                            </w:tr>
                            <w:tr w:rsidR="00E02F33" w:rsidRPr="00A7395B" w:rsidTr="002A1FAA">
                              <w:trPr>
                                <w:cantSplit/>
                                <w:trHeight w:val="284"/>
                                <w:tblHeader/>
                              </w:trPr>
                              <w:tc>
                                <w:tcPr>
                                  <w:tcW w:w="1448" w:type="pct"/>
                                  <w:vMerge/>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rsidR="00E02F33" w:rsidRPr="002A1FAA" w:rsidRDefault="00E02F33" w:rsidP="00E02F33">
                                  <w:pPr>
                                    <w:widowControl/>
                                    <w:spacing w:line="160" w:lineRule="exact"/>
                                    <w:rPr>
                                      <w:rFonts w:ascii="Roboto" w:eastAsia="华文细黑" w:hAnsi="Roboto"/>
                                      <w:b/>
                                      <w:color w:val="000000" w:themeColor="text1"/>
                                      <w:kern w:val="0"/>
                                      <w:szCs w:val="21"/>
                                    </w:rPr>
                                  </w:pPr>
                                </w:p>
                              </w:tc>
                              <w:tc>
                                <w:tcPr>
                                  <w:tcW w:w="3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2F33" w:rsidRPr="002A1FAA" w:rsidRDefault="00E02F33" w:rsidP="00E02F33">
                                  <w:pPr>
                                    <w:widowControl/>
                                    <w:jc w:val="left"/>
                                    <w:rPr>
                                      <w:rFonts w:ascii="Roboto" w:eastAsia="华文细黑" w:hAnsi="Roboto"/>
                                      <w:b/>
                                      <w:color w:val="000000" w:themeColor="text1"/>
                                      <w:szCs w:val="21"/>
                                    </w:rPr>
                                  </w:pPr>
                                  <w:r w:rsidRPr="002A1FAA">
                                    <w:rPr>
                                      <w:rFonts w:ascii="Roboto" w:eastAsia="华文细黑" w:hAnsi="Roboto"/>
                                      <w:b/>
                                      <w:szCs w:val="21"/>
                                    </w:rPr>
                                    <w:t>Fixed focal length, Manual iris, 10MP, FA Lens</w:t>
                                  </w:r>
                                </w:p>
                              </w:tc>
                            </w:tr>
                            <w:tr w:rsidR="00E02F33"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F33" w:rsidRPr="002A1FAA" w:rsidRDefault="00E02F33" w:rsidP="006770B4">
                                  <w:pPr>
                                    <w:rPr>
                                      <w:rFonts w:ascii="Roboto" w:eastAsia="华文细黑" w:hAnsi="Roboto"/>
                                      <w:b/>
                                      <w:i/>
                                      <w:color w:val="000000" w:themeColor="text1"/>
                                      <w:szCs w:val="21"/>
                                      <w:lang w:val="zh-CN"/>
                                    </w:rPr>
                                  </w:pPr>
                                  <w:r w:rsidRPr="002A1FAA">
                                    <w:rPr>
                                      <w:rFonts w:ascii="Roboto" w:eastAsia="华文细黑" w:hAnsi="Roboto"/>
                                      <w:b/>
                                      <w:i/>
                                      <w:color w:val="000000" w:themeColor="text1"/>
                                      <w:szCs w:val="21"/>
                                    </w:rPr>
                                    <w:t>Performance</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Focal length</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rPr>
                                      <w:rFonts w:ascii="Roboto" w:eastAsia="华文细黑" w:hAnsi="Roboto"/>
                                      <w:szCs w:val="21"/>
                                    </w:rPr>
                                  </w:pPr>
                                  <w:r w:rsidRPr="00A7395B">
                                    <w:rPr>
                                      <w:rFonts w:ascii="Roboto" w:eastAsia="华文细黑" w:hAnsi="Roboto"/>
                                      <w:szCs w:val="21"/>
                                    </w:rPr>
                                    <w:t>8 mm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F-number</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BD6444">
                                    <w:rPr>
                                      <w:rFonts w:ascii="Roboto" w:eastAsia="华文细黑" w:hAnsi="Roboto"/>
                                      <w:szCs w:val="21"/>
                                    </w:rPr>
                                    <w:t>F2.4</w:t>
                                  </w:r>
                                  <w:r>
                                    <w:rPr>
                                      <w:rFonts w:ascii="Roboto" w:eastAsia="华文细黑" w:hAnsi="Roboto"/>
                                      <w:szCs w:val="21"/>
                                    </w:rPr>
                                    <w:t xml:space="preserve"> to </w:t>
                                  </w:r>
                                  <w:r w:rsidRPr="00BD6444">
                                    <w:rPr>
                                      <w:rFonts w:ascii="Roboto" w:eastAsia="华文细黑" w:hAnsi="Roboto"/>
                                      <w:szCs w:val="21"/>
                                    </w:rPr>
                                    <w:t>F16</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Image size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9D3431">
                                    <w:rPr>
                                      <w:rFonts w:ascii="Roboto" w:eastAsia="华文细黑" w:hAnsi="Roboto" w:cs="Calibri" w:hint="eastAsia"/>
                                      <w:szCs w:val="21"/>
                                    </w:rPr>
                                    <w:t>Ø</w:t>
                                  </w:r>
                                  <w:r w:rsidRPr="00BD6444">
                                    <w:rPr>
                                      <w:rFonts w:ascii="Roboto" w:eastAsia="华文细黑" w:hAnsi="Roboto"/>
                                      <w:szCs w:val="21"/>
                                    </w:rPr>
                                    <w:t>9 mm</w:t>
                                  </w:r>
                                  <w:r w:rsidR="004E3832">
                                    <w:rPr>
                                      <w:rFonts w:ascii="Roboto" w:eastAsia="华文细黑" w:hAnsi="Roboto"/>
                                      <w:szCs w:val="21"/>
                                    </w:rPr>
                                    <w:t xml:space="preserve"> </w:t>
                                  </w:r>
                                  <w:r w:rsidRPr="00BD6444">
                                    <w:rPr>
                                      <w:rFonts w:ascii="Roboto" w:eastAsia="华文细黑" w:hAnsi="Roboto"/>
                                      <w:szCs w:val="21"/>
                                    </w:rPr>
                                    <w:t>(1/1.8</w:t>
                                  </w:r>
                                  <w:r>
                                    <w:rPr>
                                      <w:rFonts w:ascii="Roboto" w:eastAsia="华文细黑" w:hAnsi="Roboto"/>
                                      <w:szCs w:val="21"/>
                                    </w:rPr>
                                    <w:t>"</w:t>
                                  </w:r>
                                  <w:r w:rsidRPr="00BD6444">
                                    <w:rPr>
                                      <w:rFonts w:ascii="Roboto" w:eastAsia="华文细黑" w:hAnsi="Roboto"/>
                                      <w:szCs w:val="21"/>
                                    </w:rPr>
                                    <w:t>)</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Distortion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637898">
                                    <w:rPr>
                                      <w:rFonts w:ascii="Roboto" w:eastAsia="华文细黑" w:hAnsi="Roboto"/>
                                      <w:kern w:val="0"/>
                                      <w:szCs w:val="21"/>
                                    </w:rPr>
                                    <w:t>–</w:t>
                                  </w:r>
                                  <w:r w:rsidR="00E02F33" w:rsidRPr="00A7395B">
                                    <w:rPr>
                                      <w:rFonts w:ascii="Roboto" w:eastAsia="华文细黑" w:hAnsi="Roboto"/>
                                      <w:szCs w:val="21"/>
                                    </w:rPr>
                                    <w:t>0.67%</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A7DE7">
                                  <w:pPr>
                                    <w:jc w:val="left"/>
                                    <w:rPr>
                                      <w:rFonts w:ascii="Roboto" w:eastAsia="华文细黑" w:hAnsi="Roboto"/>
                                      <w:b/>
                                      <w:szCs w:val="21"/>
                                    </w:rPr>
                                  </w:pPr>
                                  <w:r w:rsidRPr="002A1FAA">
                                    <w:rPr>
                                      <w:rFonts w:ascii="Roboto" w:eastAsia="华文细黑" w:hAnsi="Roboto"/>
                                      <w:b/>
                                      <w:szCs w:val="21"/>
                                    </w:rPr>
                                    <w:t xml:space="preserve">Minimum </w:t>
                                  </w:r>
                                  <w:r w:rsidR="002A1FAA" w:rsidRPr="002A1FAA">
                                    <w:rPr>
                                      <w:rFonts w:ascii="Roboto" w:eastAsia="华文细黑" w:hAnsi="Roboto"/>
                                      <w:b/>
                                      <w:szCs w:val="21"/>
                                    </w:rPr>
                                    <w:t>object distance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suppressOverlap/>
                                    <w:rPr>
                                      <w:rFonts w:ascii="Roboto" w:eastAsia="华文细黑" w:hAnsi="Roboto"/>
                                      <w:szCs w:val="21"/>
                                    </w:rPr>
                                  </w:pPr>
                                  <w:r w:rsidRPr="00A7395B">
                                    <w:rPr>
                                      <w:rFonts w:ascii="Roboto" w:eastAsia="华文细黑" w:hAnsi="Roboto"/>
                                      <w:szCs w:val="21"/>
                                    </w:rPr>
                                    <w:t>0.1 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2A1FAA">
                                  <w:pPr>
                                    <w:rPr>
                                      <w:rFonts w:ascii="Roboto" w:eastAsia="华文细黑" w:hAnsi="Roboto"/>
                                      <w:b/>
                                      <w:color w:val="000000" w:themeColor="text1"/>
                                      <w:szCs w:val="21"/>
                                    </w:rPr>
                                  </w:pPr>
                                  <w:r w:rsidRPr="002A1FAA">
                                    <w:rPr>
                                      <w:rFonts w:ascii="Roboto" w:eastAsia="华文细黑" w:hAnsi="Roboto"/>
                                      <w:b/>
                                      <w:color w:val="000000" w:themeColor="text1"/>
                                      <w:szCs w:val="21"/>
                                    </w:rPr>
                                    <w:t xml:space="preserve">Field of </w:t>
                                  </w:r>
                                  <w:r w:rsidR="002A1FAA">
                                    <w:rPr>
                                      <w:rFonts w:ascii="Roboto" w:eastAsia="华文细黑" w:hAnsi="Roboto"/>
                                      <w:b/>
                                      <w:color w:val="000000" w:themeColor="text1"/>
                                      <w:szCs w:val="21"/>
                                    </w:rPr>
                                    <w:t>v</w:t>
                                  </w:r>
                                  <w:r w:rsidRPr="002A1FAA">
                                    <w:rPr>
                                      <w:rFonts w:ascii="Roboto" w:eastAsia="华文细黑" w:hAnsi="Roboto"/>
                                      <w:b/>
                                      <w:color w:val="000000" w:themeColor="text1"/>
                                      <w:szCs w:val="21"/>
                                    </w:rPr>
                                    <w:t>iew</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2A1FAA" w:rsidP="00E02F33">
                                  <w:pPr>
                                    <w:rPr>
                                      <w:rFonts w:ascii="Roboto" w:eastAsia="华文细黑" w:hAnsi="Roboto"/>
                                      <w:szCs w:val="21"/>
                                    </w:rPr>
                                  </w:pPr>
                                  <w:r w:rsidRPr="005A68A7">
                                    <w:rPr>
                                      <w:rFonts w:ascii="Roboto" w:eastAsia="华文细黑" w:hAnsi="Roboto"/>
                                      <w:szCs w:val="21"/>
                                    </w:rPr>
                                    <w:t>D (8.96</w:t>
                                  </w:r>
                                  <w:r w:rsidR="00C201D4">
                                    <w:rPr>
                                      <w:rFonts w:ascii="Roboto" w:eastAsia="华文细黑" w:hAnsi="Roboto"/>
                                      <w:szCs w:val="21"/>
                                    </w:rPr>
                                    <w:t xml:space="preserve"> </w:t>
                                  </w:r>
                                  <w:r w:rsidRPr="005A68A7">
                                    <w:rPr>
                                      <w:rFonts w:ascii="Roboto" w:eastAsia="华文细黑" w:hAnsi="Roboto"/>
                                      <w:szCs w:val="21"/>
                                    </w:rPr>
                                    <w:t xml:space="preserve">mm): </w:t>
                                  </w:r>
                                  <w:r w:rsidR="00E02F33" w:rsidRPr="00A7395B">
                                    <w:rPr>
                                      <w:rFonts w:ascii="Roboto" w:eastAsia="等线" w:hAnsi="Roboto" w:cs="Calibri"/>
                                      <w:color w:val="000000"/>
                                      <w:szCs w:val="21"/>
                                    </w:rPr>
                                    <w:t>58.81°</w:t>
                                  </w:r>
                                </w:p>
                                <w:p w:rsidR="00E02F33" w:rsidRPr="00A7395B" w:rsidRDefault="002A1FAA" w:rsidP="00E02F33">
                                  <w:pPr>
                                    <w:rPr>
                                      <w:rFonts w:ascii="Roboto" w:eastAsia="华文细黑" w:hAnsi="Roboto"/>
                                      <w:szCs w:val="21"/>
                                    </w:rPr>
                                  </w:pPr>
                                  <w:r w:rsidRPr="005A68A7">
                                    <w:rPr>
                                      <w:rFonts w:ascii="Roboto" w:eastAsia="华文细黑" w:hAnsi="Roboto"/>
                                      <w:szCs w:val="21"/>
                                    </w:rPr>
                                    <w:t>H (7.38</w:t>
                                  </w:r>
                                  <w:r w:rsidR="00C201D4">
                                    <w:rPr>
                                      <w:rFonts w:ascii="Roboto" w:eastAsia="华文细黑" w:hAnsi="Roboto"/>
                                      <w:szCs w:val="21"/>
                                    </w:rPr>
                                    <w:t xml:space="preserve"> </w:t>
                                  </w:r>
                                  <w:r w:rsidRPr="005A68A7">
                                    <w:rPr>
                                      <w:rFonts w:ascii="Roboto" w:eastAsia="华文细黑" w:hAnsi="Roboto"/>
                                      <w:szCs w:val="21"/>
                                    </w:rPr>
                                    <w:t>mm):</w:t>
                                  </w:r>
                                  <w:r>
                                    <w:rPr>
                                      <w:rFonts w:ascii="Roboto" w:eastAsia="华文细黑" w:hAnsi="Roboto"/>
                                      <w:szCs w:val="21"/>
                                    </w:rPr>
                                    <w:t xml:space="preserve"> </w:t>
                                  </w:r>
                                  <w:r w:rsidR="00E02F33" w:rsidRPr="00A7395B">
                                    <w:rPr>
                                      <w:rFonts w:ascii="Roboto" w:eastAsia="等线" w:hAnsi="Roboto" w:cs="Calibri"/>
                                      <w:color w:val="000000"/>
                                      <w:szCs w:val="21"/>
                                    </w:rPr>
                                    <w:t>49.56°</w:t>
                                  </w:r>
                                </w:p>
                                <w:p w:rsidR="00E02F33" w:rsidRPr="00A7395B" w:rsidRDefault="002A1FAA" w:rsidP="00E02F33">
                                  <w:pPr>
                                    <w:rPr>
                                      <w:rFonts w:ascii="Roboto" w:eastAsia="华文细黑" w:hAnsi="Roboto"/>
                                      <w:szCs w:val="21"/>
                                    </w:rPr>
                                  </w:pPr>
                                  <w:r w:rsidRPr="005A68A7">
                                    <w:rPr>
                                      <w:rFonts w:ascii="Roboto" w:eastAsia="华文细黑" w:hAnsi="Roboto"/>
                                      <w:szCs w:val="21"/>
                                    </w:rPr>
                                    <w:t>V</w:t>
                                  </w:r>
                                  <w:r>
                                    <w:rPr>
                                      <w:rFonts w:ascii="Roboto" w:eastAsia="华文细黑" w:hAnsi="Roboto"/>
                                      <w:szCs w:val="21"/>
                                    </w:rPr>
                                    <w:t xml:space="preserve"> (</w:t>
                                  </w:r>
                                  <w:r w:rsidRPr="005A68A7">
                                    <w:rPr>
                                      <w:rFonts w:ascii="Roboto" w:eastAsia="华文细黑" w:hAnsi="Roboto"/>
                                      <w:szCs w:val="21"/>
                                    </w:rPr>
                                    <w:t>4.92</w:t>
                                  </w:r>
                                  <w:r w:rsidR="00C201D4">
                                    <w:rPr>
                                      <w:rFonts w:ascii="Roboto" w:eastAsia="华文细黑" w:hAnsi="Roboto"/>
                                      <w:szCs w:val="21"/>
                                    </w:rPr>
                                    <w:t xml:space="preserve"> </w:t>
                                  </w:r>
                                  <w:bookmarkStart w:id="0" w:name="_GoBack"/>
                                  <w:bookmarkEnd w:id="0"/>
                                  <w:r w:rsidRPr="005A68A7">
                                    <w:rPr>
                                      <w:rFonts w:ascii="Roboto" w:eastAsia="华文细黑" w:hAnsi="Roboto"/>
                                      <w:szCs w:val="21"/>
                                    </w:rPr>
                                    <w:t>mm):</w:t>
                                  </w:r>
                                  <w:r>
                                    <w:rPr>
                                      <w:rFonts w:ascii="Roboto" w:eastAsia="华文细黑" w:hAnsi="Roboto"/>
                                      <w:szCs w:val="21"/>
                                    </w:rPr>
                                    <w:t xml:space="preserve"> </w:t>
                                  </w:r>
                                  <w:r w:rsidR="00E02F33" w:rsidRPr="00A7395B">
                                    <w:rPr>
                                      <w:rFonts w:ascii="Roboto" w:eastAsia="等线" w:hAnsi="Roboto" w:cs="Calibri"/>
                                      <w:color w:val="000000"/>
                                      <w:szCs w:val="21"/>
                                    </w:rPr>
                                    <w:t>34.04°</w:t>
                                  </w:r>
                                </w:p>
                              </w:tc>
                            </w:tr>
                            <w:tr w:rsidR="00E02F33"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2F33" w:rsidRPr="002A1FAA" w:rsidRDefault="00E02F33" w:rsidP="006770B4">
                                  <w:pPr>
                                    <w:rPr>
                                      <w:rFonts w:ascii="Roboto" w:eastAsia="华文细黑" w:hAnsi="Roboto"/>
                                      <w:b/>
                                      <w:i/>
                                      <w:color w:val="000000" w:themeColor="text1"/>
                                      <w:szCs w:val="21"/>
                                    </w:rPr>
                                  </w:pPr>
                                  <w:r w:rsidRPr="002A1FAA">
                                    <w:rPr>
                                      <w:rFonts w:ascii="Roboto" w:eastAsia="华文细黑" w:hAnsi="Roboto"/>
                                      <w:b/>
                                      <w:i/>
                                      <w:color w:val="000000" w:themeColor="text1"/>
                                      <w:szCs w:val="21"/>
                                    </w:rPr>
                                    <w:t>Mechanical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2A1FAA"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Iris control</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E02F33" w:rsidP="00E02F33">
                                  <w:pPr>
                                    <w:rPr>
                                      <w:rFonts w:ascii="Roboto" w:hAnsi="Roboto"/>
                                    </w:rPr>
                                  </w:pPr>
                                  <w:r w:rsidRPr="00A7395B">
                                    <w:rPr>
                                      <w:rFonts w:ascii="Roboto" w:eastAsia="华文细黑" w:hAnsi="Roboto"/>
                                      <w:szCs w:val="21"/>
                                    </w:rPr>
                                    <w:t>Manual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2A1FAA"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Focus control</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E02F33" w:rsidP="00E02F33">
                                  <w:pPr>
                                    <w:rPr>
                                      <w:rFonts w:ascii="Roboto" w:hAnsi="Roboto"/>
                                    </w:rPr>
                                  </w:pPr>
                                  <w:r w:rsidRPr="00A7395B">
                                    <w:rPr>
                                      <w:rFonts w:ascii="Roboto" w:eastAsia="华文细黑" w:hAnsi="Roboto"/>
                                      <w:szCs w:val="21"/>
                                    </w:rPr>
                                    <w:t>Manual</w:t>
                                  </w:r>
                                </w:p>
                              </w:tc>
                            </w:tr>
                            <w:tr w:rsidR="00F6628B"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F6628B" w:rsidRPr="002A1FAA" w:rsidRDefault="002A1FAA" w:rsidP="00F6628B">
                                  <w:pPr>
                                    <w:jc w:val="left"/>
                                    <w:rPr>
                                      <w:rFonts w:ascii="Roboto" w:eastAsia="华文细黑" w:hAnsi="Roboto"/>
                                      <w:b/>
                                      <w:szCs w:val="21"/>
                                    </w:rPr>
                                  </w:pPr>
                                  <w:r w:rsidRPr="002A1FAA">
                                    <w:rPr>
                                      <w:rFonts w:ascii="Roboto" w:eastAsia="华文细黑" w:hAnsi="Roboto"/>
                                      <w:b/>
                                      <w:szCs w:val="21"/>
                                    </w:rPr>
                                    <w:t>Filter thread</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F6628B" w:rsidRPr="00A7395B" w:rsidRDefault="00F6628B" w:rsidP="00F6628B">
                                  <w:pPr>
                                    <w:jc w:val="left"/>
                                    <w:rPr>
                                      <w:rFonts w:ascii="Roboto" w:eastAsia="华文细黑" w:hAnsi="Roboto"/>
                                      <w:szCs w:val="21"/>
                                    </w:rPr>
                                  </w:pPr>
                                  <w:r w:rsidRPr="00A7395B">
                                    <w:rPr>
                                      <w:rFonts w:ascii="Roboto" w:eastAsia="华文细黑" w:hAnsi="Roboto"/>
                                      <w:szCs w:val="21"/>
                                    </w:rPr>
                                    <w:t>M27</w:t>
                                  </w:r>
                                  <w:r w:rsidR="00A7395B">
                                    <w:rPr>
                                      <w:rFonts w:ascii="Roboto" w:eastAsia="华文细黑" w:hAnsi="Roboto"/>
                                      <w:szCs w:val="21"/>
                                    </w:rPr>
                                    <w:t xml:space="preserve"> </w:t>
                                  </w:r>
                                  <w:r w:rsidRPr="00A7395B">
                                    <w:rPr>
                                      <w:rFonts w:ascii="Roboto" w:eastAsia="华文细黑" w:hAnsi="Roboto" w:cs="Calibri"/>
                                      <w:szCs w:val="21"/>
                                    </w:rPr>
                                    <w:t>×</w:t>
                                  </w:r>
                                  <w:r w:rsidR="00A7395B">
                                    <w:rPr>
                                      <w:rFonts w:ascii="Roboto" w:eastAsia="华文细黑" w:hAnsi="Roboto" w:cs="Calibri"/>
                                      <w:szCs w:val="21"/>
                                    </w:rPr>
                                    <w:t xml:space="preserve"> </w:t>
                                  </w:r>
                                  <w:r w:rsidRPr="00A7395B">
                                    <w:rPr>
                                      <w:rFonts w:ascii="Roboto" w:eastAsia="华文细黑" w:hAnsi="Roboto"/>
                                      <w:szCs w:val="21"/>
                                    </w:rPr>
                                    <w:t>0.5</w:t>
                                  </w:r>
                                </w:p>
                              </w:tc>
                            </w:tr>
                            <w:tr w:rsidR="00E02F33" w:rsidRPr="00A7395B" w:rsidTr="002A1FAA">
                              <w:trPr>
                                <w:cantSplit/>
                                <w:trHeight w:val="96"/>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Mount</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2A1FAA">
                                  <w:pPr>
                                    <w:rPr>
                                      <w:rFonts w:ascii="Roboto" w:eastAsia="华文细黑" w:hAnsi="Roboto"/>
                                      <w:szCs w:val="21"/>
                                    </w:rPr>
                                  </w:pPr>
                                  <w:r w:rsidRPr="00A7395B">
                                    <w:rPr>
                                      <w:rFonts w:ascii="Roboto" w:eastAsia="华文细黑" w:hAnsi="Roboto"/>
                                      <w:szCs w:val="21"/>
                                    </w:rPr>
                                    <w:t>C-</w:t>
                                  </w:r>
                                  <w:r w:rsidR="002A1FAA">
                                    <w:rPr>
                                      <w:rFonts w:ascii="Roboto" w:eastAsia="华文细黑" w:hAnsi="Roboto"/>
                                      <w:szCs w:val="21"/>
                                    </w:rPr>
                                    <w:t>m</w:t>
                                  </w:r>
                                  <w:r w:rsidRPr="00A7395B">
                                    <w:rPr>
                                      <w:rFonts w:ascii="Roboto" w:eastAsia="华文细黑" w:hAnsi="Roboto"/>
                                      <w:szCs w:val="21"/>
                                    </w:rPr>
                                    <w:t>ount</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Flange back length</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suppressOverlap/>
                                    <w:rPr>
                                      <w:rFonts w:ascii="Roboto" w:eastAsia="华文细黑" w:hAnsi="Roboto"/>
                                      <w:szCs w:val="21"/>
                                    </w:rPr>
                                  </w:pPr>
                                  <w:r w:rsidRPr="00A7395B">
                                    <w:rPr>
                                      <w:rFonts w:ascii="Roboto" w:eastAsia="华文细黑" w:hAnsi="Roboto"/>
                                      <w:szCs w:val="21"/>
                                    </w:rPr>
                                    <w:t>17.526 mm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Dimension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2A1FAA">
                                  <w:pPr>
                                    <w:jc w:val="left"/>
                                    <w:rPr>
                                      <w:rFonts w:ascii="Roboto" w:eastAsia="华文细黑" w:hAnsi="Roboto"/>
                                      <w:szCs w:val="21"/>
                                    </w:rPr>
                                  </w:pPr>
                                  <w:r w:rsidRPr="009D3431">
                                    <w:rPr>
                                      <w:rFonts w:ascii="Roboto" w:eastAsia="华文细黑" w:hAnsi="Roboto" w:cs="Calibri" w:hint="eastAsia"/>
                                      <w:szCs w:val="21"/>
                                    </w:rPr>
                                    <w:t>Ø</w:t>
                                  </w:r>
                                  <w:r w:rsidR="00E02F33" w:rsidRPr="00A7395B">
                                    <w:rPr>
                                      <w:rFonts w:ascii="Roboto" w:eastAsia="华文细黑" w:hAnsi="Roboto" w:cs="Calibri"/>
                                      <w:szCs w:val="21"/>
                                    </w:rPr>
                                    <w:t>29</w:t>
                                  </w:r>
                                  <w:r w:rsidR="00A7395B">
                                    <w:rPr>
                                      <w:rFonts w:ascii="Roboto" w:eastAsia="华文细黑" w:hAnsi="Roboto" w:cs="Calibri"/>
                                      <w:szCs w:val="21"/>
                                    </w:rPr>
                                    <w:t xml:space="preserve"> </w:t>
                                  </w:r>
                                  <w:r>
                                    <w:rPr>
                                      <w:rFonts w:ascii="Roboto" w:eastAsia="华文细黑" w:hAnsi="Roboto" w:cs="Calibri"/>
                                      <w:szCs w:val="21"/>
                                    </w:rPr>
                                    <w:t xml:space="preserve">mm </w:t>
                                  </w:r>
                                  <w:r w:rsidR="00E02F33" w:rsidRPr="00A7395B">
                                    <w:rPr>
                                      <w:rFonts w:ascii="Roboto" w:eastAsia="华文细黑" w:hAnsi="Roboto" w:cs="Calibri"/>
                                      <w:szCs w:val="21"/>
                                    </w:rPr>
                                    <w:t>×</w:t>
                                  </w:r>
                                  <w:r w:rsidR="00A7395B">
                                    <w:rPr>
                                      <w:rFonts w:ascii="Roboto" w:eastAsia="华文细黑" w:hAnsi="Roboto" w:cs="Calibri"/>
                                      <w:szCs w:val="21"/>
                                    </w:rPr>
                                    <w:t xml:space="preserve"> </w:t>
                                  </w:r>
                                  <w:r w:rsidR="00E02F33" w:rsidRPr="00A7395B">
                                    <w:rPr>
                                      <w:rFonts w:ascii="Roboto" w:eastAsia="华文细黑" w:hAnsi="Roboto" w:cs="Calibri"/>
                                      <w:szCs w:val="21"/>
                                    </w:rPr>
                                    <w:t>34.8</w:t>
                                  </w:r>
                                  <w:r w:rsidR="00E02F33" w:rsidRPr="00A7395B">
                                    <w:rPr>
                                      <w:rFonts w:ascii="Roboto" w:eastAsia="华文细黑" w:hAnsi="Roboto"/>
                                      <w:szCs w:val="21"/>
                                    </w:rPr>
                                    <w:t xml:space="preserve"> mm</w:t>
                                  </w:r>
                                  <w:r>
                                    <w:rPr>
                                      <w:rFonts w:ascii="Roboto" w:eastAsia="华文细黑" w:hAnsi="Roboto"/>
                                      <w:szCs w:val="21"/>
                                    </w:rPr>
                                    <w:t xml:space="preserve"> (</w:t>
                                  </w:r>
                                  <w:r w:rsidRPr="009D3431">
                                    <w:rPr>
                                      <w:rFonts w:ascii="Roboto" w:eastAsia="华文细黑" w:hAnsi="Roboto" w:cs="Calibri" w:hint="eastAsia"/>
                                      <w:szCs w:val="21"/>
                                    </w:rPr>
                                    <w:t>Ø</w:t>
                                  </w:r>
                                  <w:r>
                                    <w:rPr>
                                      <w:rFonts w:ascii="Roboto" w:eastAsia="华文细黑" w:hAnsi="Roboto" w:cs="Calibri"/>
                                      <w:szCs w:val="21"/>
                                    </w:rPr>
                                    <w:t>1.1" x 1.4")</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Weight</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2A1FAA">
                                  <w:pPr>
                                    <w:jc w:val="left"/>
                                    <w:rPr>
                                      <w:rFonts w:ascii="Roboto" w:eastAsia="华文细黑" w:hAnsi="Roboto"/>
                                      <w:szCs w:val="21"/>
                                    </w:rPr>
                                  </w:pPr>
                                  <w:r w:rsidRPr="00A7395B">
                                    <w:rPr>
                                      <w:rFonts w:ascii="Roboto" w:eastAsia="等线" w:hAnsi="Roboto" w:cs="Calibri"/>
                                      <w:color w:val="000000"/>
                                      <w:szCs w:val="21"/>
                                    </w:rPr>
                                    <w:t>70.9</w:t>
                                  </w:r>
                                  <w:r w:rsidRPr="00A7395B">
                                    <w:rPr>
                                      <w:rFonts w:ascii="Roboto" w:eastAsia="华文细黑" w:hAnsi="Roboto"/>
                                      <w:szCs w:val="21"/>
                                    </w:rPr>
                                    <w:t xml:space="preserve"> g</w:t>
                                  </w:r>
                                  <w:r w:rsidR="002A1FAA">
                                    <w:rPr>
                                      <w:rFonts w:ascii="Roboto" w:eastAsia="华文细黑" w:hAnsi="Roboto"/>
                                      <w:szCs w:val="21"/>
                                    </w:rPr>
                                    <w:t xml:space="preserve"> (0.2 lb.)</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Temperature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MS Mincho" w:hAnsi="Roboto" w:cs="宋体"/>
                                      <w:color w:val="000000" w:themeColor="text1"/>
                                      <w:szCs w:val="21"/>
                                      <w:lang w:eastAsia="ja-JP"/>
                                    </w:rPr>
                                  </w:pPr>
                                  <w:r w:rsidRPr="00637898">
                                    <w:rPr>
                                      <w:rFonts w:ascii="Roboto" w:eastAsia="华文细黑" w:hAnsi="Roboto"/>
                                      <w:kern w:val="0"/>
                                      <w:szCs w:val="21"/>
                                    </w:rPr>
                                    <w:t>–</w:t>
                                  </w:r>
                                  <w:r w:rsidRPr="00EC593B">
                                    <w:rPr>
                                      <w:rFonts w:ascii="Roboto" w:eastAsia="华文细黑" w:hAnsi="Roboto"/>
                                      <w:color w:val="000000" w:themeColor="text1"/>
                                      <w:szCs w:val="21"/>
                                    </w:rPr>
                                    <w:t>10</w:t>
                                  </w:r>
                                  <w:r w:rsidRPr="00EC593B">
                                    <w:rPr>
                                      <w:rFonts w:ascii="Roboto" w:hAnsi="Roboto" w:cs="宋体"/>
                                      <w:color w:val="000000" w:themeColor="text1"/>
                                      <w:szCs w:val="21"/>
                                    </w:rPr>
                                    <w:t>°C</w:t>
                                  </w:r>
                                  <w:r>
                                    <w:rPr>
                                      <w:rFonts w:ascii="Roboto" w:hAnsi="Roboto" w:cs="宋体"/>
                                      <w:color w:val="000000" w:themeColor="text1"/>
                                      <w:szCs w:val="21"/>
                                    </w:rPr>
                                    <w:t xml:space="preserve"> to </w:t>
                                  </w:r>
                                  <w:r w:rsidRPr="00EC593B">
                                    <w:rPr>
                                      <w:rFonts w:ascii="Roboto" w:eastAsia="华文细黑" w:hAnsi="Roboto"/>
                                      <w:color w:val="000000" w:themeColor="text1"/>
                                      <w:szCs w:val="21"/>
                                    </w:rPr>
                                    <w:t>50</w:t>
                                  </w:r>
                                  <w:r w:rsidRPr="00EC593B">
                                    <w:rPr>
                                      <w:rFonts w:ascii="Roboto" w:hAnsi="Roboto" w:cs="宋体"/>
                                      <w:color w:val="000000" w:themeColor="text1"/>
                                      <w:szCs w:val="21"/>
                                    </w:rPr>
                                    <w:t>°C</w:t>
                                  </w:r>
                                  <w:r>
                                    <w:rPr>
                                      <w:rFonts w:ascii="Roboto" w:hAnsi="Roboto" w:cs="宋体"/>
                                      <w:color w:val="000000" w:themeColor="text1"/>
                                      <w:szCs w:val="21"/>
                                    </w:rPr>
                                    <w:t xml:space="preserve"> </w:t>
                                  </w:r>
                                  <w:r>
                                    <w:rPr>
                                      <w:rFonts w:ascii="Roboto" w:eastAsia="华文细黑" w:hAnsi="Roboto"/>
                                      <w:color w:val="000000" w:themeColor="text1"/>
                                      <w:kern w:val="0"/>
                                      <w:szCs w:val="21"/>
                                    </w:rPr>
                                    <w:t>(14</w:t>
                                  </w:r>
                                  <w:r w:rsidRPr="00791C3A">
                                    <w:rPr>
                                      <w:rFonts w:ascii="Roboto" w:eastAsia="华文细黑" w:hAnsi="Roboto"/>
                                      <w:color w:val="000000" w:themeColor="text1"/>
                                      <w:szCs w:val="21"/>
                                    </w:rPr>
                                    <w:t xml:space="preserve"> </w:t>
                                  </w:r>
                                  <w:r>
                                    <w:rPr>
                                      <w:rFonts w:ascii="Roboto" w:eastAsia="华文细黑" w:hAnsi="Roboto"/>
                                      <w:color w:val="000000" w:themeColor="text1"/>
                                      <w:szCs w:val="21"/>
                                    </w:rPr>
                                    <w:t xml:space="preserve">°F </w:t>
                                  </w:r>
                                  <w:r w:rsidRPr="009D3431">
                                    <w:rPr>
                                      <w:rFonts w:ascii="Roboto" w:eastAsia="华文细黑" w:hAnsi="Roboto"/>
                                      <w:color w:val="000000" w:themeColor="text1"/>
                                      <w:szCs w:val="21"/>
                                    </w:rPr>
                                    <w:t xml:space="preserve">to </w:t>
                                  </w:r>
                                  <w:r>
                                    <w:rPr>
                                      <w:rFonts w:ascii="Roboto" w:eastAsia="华文细黑" w:hAnsi="Roboto"/>
                                      <w:color w:val="000000" w:themeColor="text1"/>
                                      <w:szCs w:val="21"/>
                                    </w:rPr>
                                    <w:t>122 °F</w:t>
                                  </w:r>
                                  <w:r>
                                    <w:rPr>
                                      <w:rFonts w:ascii="Roboto" w:eastAsia="华文细黑" w:hAnsi="Roboto" w:hint="eastAsia"/>
                                      <w:color w:val="000000" w:themeColor="text1"/>
                                      <w:kern w:val="0"/>
                                      <w:szCs w:val="21"/>
                                    </w:rPr>
                                    <w:t>)</w:t>
                                  </w:r>
                                </w:p>
                              </w:tc>
                            </w:tr>
                            <w:tr w:rsidR="006770B4"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70B4" w:rsidRPr="002A1FAA" w:rsidRDefault="006770B4" w:rsidP="00E02F33">
                                  <w:pPr>
                                    <w:rPr>
                                      <w:rFonts w:ascii="Roboto" w:eastAsia="华文细黑" w:hAnsi="Roboto"/>
                                      <w:b/>
                                      <w:i/>
                                      <w:color w:val="000000" w:themeColor="text1"/>
                                      <w:szCs w:val="21"/>
                                    </w:rPr>
                                  </w:pPr>
                                  <w:r w:rsidRPr="002A1FAA">
                                    <w:rPr>
                                      <w:rFonts w:ascii="Roboto" w:eastAsia="华文细黑" w:hAnsi="Roboto"/>
                                      <w:b/>
                                      <w:i/>
                                      <w:color w:val="000000" w:themeColor="text1"/>
                                      <w:szCs w:val="21"/>
                                    </w:rPr>
                                    <w:t>General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Certification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6770B4" w:rsidP="00E02F33">
                                  <w:pPr>
                                    <w:tabs>
                                      <w:tab w:val="left" w:pos="1801"/>
                                    </w:tabs>
                                    <w:rPr>
                                      <w:rFonts w:ascii="Roboto" w:eastAsia="华文细黑" w:hAnsi="Roboto"/>
                                      <w:color w:val="000000" w:themeColor="text1"/>
                                      <w:szCs w:val="21"/>
                                    </w:rPr>
                                  </w:pPr>
                                  <w:r w:rsidRPr="00A7395B">
                                    <w:rPr>
                                      <w:rFonts w:ascii="Roboto" w:eastAsia="华文细黑" w:hAnsi="Roboto"/>
                                      <w:color w:val="000000" w:themeColor="text1"/>
                                      <w:szCs w:val="21"/>
                                    </w:rPr>
                                    <w:t>RoHS</w:t>
                                  </w:r>
                                  <w:r w:rsidR="002A1FAA">
                                    <w:rPr>
                                      <w:rFonts w:ascii="Roboto" w:eastAsia="华文细黑" w:hAnsi="Roboto"/>
                                      <w:color w:val="000000" w:themeColor="text1"/>
                                      <w:szCs w:val="21"/>
                                    </w:rPr>
                                    <w:t xml:space="preserve"> </w:t>
                                  </w:r>
                                  <w:r w:rsidRPr="00A7395B">
                                    <w:rPr>
                                      <w:rFonts w:ascii="Roboto" w:eastAsia="华文细黑" w:hAnsi="Roboto"/>
                                      <w:color w:val="000000" w:themeColor="text1"/>
                                      <w:szCs w:val="21"/>
                                    </w:rPr>
                                    <w:t>2.0</w:t>
                                  </w:r>
                                </w:p>
                              </w:tc>
                            </w:tr>
                          </w:tbl>
                          <w:p w:rsidR="00E47947" w:rsidRPr="00A7395B" w:rsidRDefault="00E47947" w:rsidP="00E47947">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4" o:spid="_x0000_s1034" type="#_x0000_t202" style="position:absolute;left:0;text-align:left;margin-left:-56.35pt;margin-top:-24.5pt;width:528pt;height:41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" filled="f" stroked="f" strokeweight=".5pt">
                <v:textbox>
                  <w:txbxContent>
                    <w:p w:rsidR="00E47947" w:rsidRPr="00C10067" w:rsidRDefault="00E47947" w:rsidP="002A1FAA">
                      <w:pPr>
                        <w:jc w:val="left"/>
                        <w:rPr>
                          <w:rFonts w:ascii="Roboto" w:eastAsia="黑体" w:hAnsi="Roboto" w:cs="Calibri"/>
                          <w:b/>
                          <w:color w:val="FF7500"/>
                          <w:sz w:val="32"/>
                          <w:szCs w:val="32"/>
                        </w:rPr>
                      </w:pPr>
                      <w:r w:rsidRPr="00C10067">
                        <w:rPr>
                          <w:rFonts w:ascii="Roboto" w:eastAsia="黑体" w:hAnsi="Roboto" w:cs="Calibri"/>
                          <w:b/>
                          <w:color w:val="FF7500"/>
                          <w:sz w:val="32"/>
                          <w:szCs w:val="32"/>
                        </w:rPr>
                        <w:t>Specification</w:t>
                      </w:r>
                    </w:p>
                    <w:tbl>
                      <w:tblPr>
                        <w:tblW w:w="4993"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965"/>
                        <w:gridCol w:w="7273"/>
                      </w:tblGrid>
                      <w:tr w:rsidR="00E02F33" w:rsidRPr="00A7395B" w:rsidTr="002A1FAA">
                        <w:trPr>
                          <w:cantSplit/>
                          <w:trHeight w:val="284"/>
                          <w:tblHeader/>
                        </w:trPr>
                        <w:tc>
                          <w:tcPr>
                            <w:tcW w:w="1448"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rsidR="00E02F33" w:rsidRPr="002A1FAA" w:rsidRDefault="00E02F33" w:rsidP="00E02F33">
                            <w:pPr>
                              <w:ind w:firstLineChars="1000" w:firstLine="2102"/>
                              <w:rPr>
                                <w:rFonts w:ascii="Roboto" w:eastAsia="华文细黑" w:hAnsi="Roboto"/>
                                <w:b/>
                                <w:color w:val="000000" w:themeColor="text1"/>
                                <w:szCs w:val="21"/>
                              </w:rPr>
                            </w:pPr>
                            <w:r w:rsidRPr="002A1FAA">
                              <w:rPr>
                                <w:rFonts w:ascii="Roboto" w:eastAsia="华文细黑" w:hAnsi="Roboto"/>
                                <w:b/>
                                <w:color w:val="000000" w:themeColor="text1"/>
                                <w:szCs w:val="21"/>
                              </w:rPr>
                              <w:t>Model</w:t>
                            </w:r>
                          </w:p>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Parameter</w:t>
                            </w:r>
                          </w:p>
                        </w:tc>
                        <w:tc>
                          <w:tcPr>
                            <w:tcW w:w="3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kern w:val="0"/>
                                <w:szCs w:val="21"/>
                              </w:rPr>
                              <w:t>MVL-HF0824M-10MP</w:t>
                            </w:r>
                          </w:p>
                        </w:tc>
                      </w:tr>
                      <w:tr w:rsidR="00E02F33" w:rsidRPr="00A7395B" w:rsidTr="002A1FAA">
                        <w:trPr>
                          <w:cantSplit/>
                          <w:trHeight w:val="284"/>
                          <w:tblHeader/>
                        </w:trPr>
                        <w:tc>
                          <w:tcPr>
                            <w:tcW w:w="1448" w:type="pct"/>
                            <w:vMerge/>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rsidR="00E02F33" w:rsidRPr="002A1FAA" w:rsidRDefault="00E02F33" w:rsidP="00E02F33">
                            <w:pPr>
                              <w:widowControl/>
                              <w:spacing w:line="160" w:lineRule="exact"/>
                              <w:rPr>
                                <w:rFonts w:ascii="Roboto" w:eastAsia="华文细黑" w:hAnsi="Roboto"/>
                                <w:b/>
                                <w:color w:val="000000" w:themeColor="text1"/>
                                <w:kern w:val="0"/>
                                <w:szCs w:val="21"/>
                              </w:rPr>
                            </w:pPr>
                          </w:p>
                        </w:tc>
                        <w:tc>
                          <w:tcPr>
                            <w:tcW w:w="3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2F33" w:rsidRPr="002A1FAA" w:rsidRDefault="00E02F33" w:rsidP="00E02F33">
                            <w:pPr>
                              <w:widowControl/>
                              <w:jc w:val="left"/>
                              <w:rPr>
                                <w:rFonts w:ascii="Roboto" w:eastAsia="华文细黑" w:hAnsi="Roboto"/>
                                <w:b/>
                                <w:color w:val="000000" w:themeColor="text1"/>
                                <w:szCs w:val="21"/>
                              </w:rPr>
                            </w:pPr>
                            <w:r w:rsidRPr="002A1FAA">
                              <w:rPr>
                                <w:rFonts w:ascii="Roboto" w:eastAsia="华文细黑" w:hAnsi="Roboto"/>
                                <w:b/>
                                <w:szCs w:val="21"/>
                              </w:rPr>
                              <w:t>Fixed focal length, Manual iris, 10MP, FA Lens</w:t>
                            </w:r>
                          </w:p>
                        </w:tc>
                      </w:tr>
                      <w:tr w:rsidR="00E02F33"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F33" w:rsidRPr="002A1FAA" w:rsidRDefault="00E02F33" w:rsidP="006770B4">
                            <w:pPr>
                              <w:rPr>
                                <w:rFonts w:ascii="Roboto" w:eastAsia="华文细黑" w:hAnsi="Roboto"/>
                                <w:b/>
                                <w:i/>
                                <w:color w:val="000000" w:themeColor="text1"/>
                                <w:szCs w:val="21"/>
                                <w:lang w:val="zh-CN"/>
                              </w:rPr>
                            </w:pPr>
                            <w:r w:rsidRPr="002A1FAA">
                              <w:rPr>
                                <w:rFonts w:ascii="Roboto" w:eastAsia="华文细黑" w:hAnsi="Roboto"/>
                                <w:b/>
                                <w:i/>
                                <w:color w:val="000000" w:themeColor="text1"/>
                                <w:szCs w:val="21"/>
                              </w:rPr>
                              <w:t>Performance</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Focal length</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rPr>
                                <w:rFonts w:ascii="Roboto" w:eastAsia="华文细黑" w:hAnsi="Roboto"/>
                                <w:szCs w:val="21"/>
                              </w:rPr>
                            </w:pPr>
                            <w:r w:rsidRPr="00A7395B">
                              <w:rPr>
                                <w:rFonts w:ascii="Roboto" w:eastAsia="华文细黑" w:hAnsi="Roboto"/>
                                <w:szCs w:val="21"/>
                              </w:rPr>
                              <w:t>8 mm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F-number</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BD6444">
                              <w:rPr>
                                <w:rFonts w:ascii="Roboto" w:eastAsia="华文细黑" w:hAnsi="Roboto"/>
                                <w:szCs w:val="21"/>
                              </w:rPr>
                              <w:t>F2.4</w:t>
                            </w:r>
                            <w:r>
                              <w:rPr>
                                <w:rFonts w:ascii="Roboto" w:eastAsia="华文细黑" w:hAnsi="Roboto"/>
                                <w:szCs w:val="21"/>
                              </w:rPr>
                              <w:t xml:space="preserve"> to </w:t>
                            </w:r>
                            <w:r w:rsidRPr="00BD6444">
                              <w:rPr>
                                <w:rFonts w:ascii="Roboto" w:eastAsia="华文细黑" w:hAnsi="Roboto"/>
                                <w:szCs w:val="21"/>
                              </w:rPr>
                              <w:t>F16</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Image size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9D3431">
                              <w:rPr>
                                <w:rFonts w:ascii="Roboto" w:eastAsia="华文细黑" w:hAnsi="Roboto" w:cs="Calibri" w:hint="eastAsia"/>
                                <w:szCs w:val="21"/>
                              </w:rPr>
                              <w:t>Ø</w:t>
                            </w:r>
                            <w:r w:rsidRPr="00BD6444">
                              <w:rPr>
                                <w:rFonts w:ascii="Roboto" w:eastAsia="华文细黑" w:hAnsi="Roboto"/>
                                <w:szCs w:val="21"/>
                              </w:rPr>
                              <w:t>9 mm</w:t>
                            </w:r>
                            <w:r w:rsidR="004E3832">
                              <w:rPr>
                                <w:rFonts w:ascii="Roboto" w:eastAsia="华文细黑" w:hAnsi="Roboto"/>
                                <w:szCs w:val="21"/>
                              </w:rPr>
                              <w:t xml:space="preserve"> </w:t>
                            </w:r>
                            <w:r w:rsidRPr="00BD6444">
                              <w:rPr>
                                <w:rFonts w:ascii="Roboto" w:eastAsia="华文细黑" w:hAnsi="Roboto"/>
                                <w:szCs w:val="21"/>
                              </w:rPr>
                              <w:t>(1/1.8</w:t>
                            </w:r>
                            <w:r>
                              <w:rPr>
                                <w:rFonts w:ascii="Roboto" w:eastAsia="华文细黑" w:hAnsi="Roboto"/>
                                <w:szCs w:val="21"/>
                              </w:rPr>
                              <w:t>"</w:t>
                            </w:r>
                            <w:r w:rsidRPr="00BD6444">
                              <w:rPr>
                                <w:rFonts w:ascii="Roboto" w:eastAsia="华文细黑" w:hAnsi="Roboto"/>
                                <w:szCs w:val="21"/>
                              </w:rPr>
                              <w:t>)</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Distortion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华文细黑" w:hAnsi="Roboto"/>
                                <w:szCs w:val="21"/>
                              </w:rPr>
                            </w:pPr>
                            <w:r w:rsidRPr="00637898">
                              <w:rPr>
                                <w:rFonts w:ascii="Roboto" w:eastAsia="华文细黑" w:hAnsi="Roboto"/>
                                <w:kern w:val="0"/>
                                <w:szCs w:val="21"/>
                              </w:rPr>
                              <w:t>–</w:t>
                            </w:r>
                            <w:r w:rsidR="00E02F33" w:rsidRPr="00A7395B">
                              <w:rPr>
                                <w:rFonts w:ascii="Roboto" w:eastAsia="华文细黑" w:hAnsi="Roboto"/>
                                <w:szCs w:val="21"/>
                              </w:rPr>
                              <w:t>0.67%</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A7DE7">
                            <w:pPr>
                              <w:jc w:val="left"/>
                              <w:rPr>
                                <w:rFonts w:ascii="Roboto" w:eastAsia="华文细黑" w:hAnsi="Roboto"/>
                                <w:b/>
                                <w:szCs w:val="21"/>
                              </w:rPr>
                            </w:pPr>
                            <w:r w:rsidRPr="002A1FAA">
                              <w:rPr>
                                <w:rFonts w:ascii="Roboto" w:eastAsia="华文细黑" w:hAnsi="Roboto"/>
                                <w:b/>
                                <w:szCs w:val="21"/>
                              </w:rPr>
                              <w:t xml:space="preserve">Minimum </w:t>
                            </w:r>
                            <w:r w:rsidR="002A1FAA" w:rsidRPr="002A1FAA">
                              <w:rPr>
                                <w:rFonts w:ascii="Roboto" w:eastAsia="华文细黑" w:hAnsi="Roboto"/>
                                <w:b/>
                                <w:szCs w:val="21"/>
                              </w:rPr>
                              <w:t>object distance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suppressOverlap/>
                              <w:rPr>
                                <w:rFonts w:ascii="Roboto" w:eastAsia="华文细黑" w:hAnsi="Roboto"/>
                                <w:szCs w:val="21"/>
                              </w:rPr>
                            </w:pPr>
                            <w:r w:rsidRPr="00A7395B">
                              <w:rPr>
                                <w:rFonts w:ascii="Roboto" w:eastAsia="华文细黑" w:hAnsi="Roboto"/>
                                <w:szCs w:val="21"/>
                              </w:rPr>
                              <w:t>0.1 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2A1FAA">
                            <w:pPr>
                              <w:rPr>
                                <w:rFonts w:ascii="Roboto" w:eastAsia="华文细黑" w:hAnsi="Roboto"/>
                                <w:b/>
                                <w:color w:val="000000" w:themeColor="text1"/>
                                <w:szCs w:val="21"/>
                              </w:rPr>
                            </w:pPr>
                            <w:r w:rsidRPr="002A1FAA">
                              <w:rPr>
                                <w:rFonts w:ascii="Roboto" w:eastAsia="华文细黑" w:hAnsi="Roboto"/>
                                <w:b/>
                                <w:color w:val="000000" w:themeColor="text1"/>
                                <w:szCs w:val="21"/>
                              </w:rPr>
                              <w:t xml:space="preserve">Field of </w:t>
                            </w:r>
                            <w:r w:rsidR="002A1FAA">
                              <w:rPr>
                                <w:rFonts w:ascii="Roboto" w:eastAsia="华文细黑" w:hAnsi="Roboto"/>
                                <w:b/>
                                <w:color w:val="000000" w:themeColor="text1"/>
                                <w:szCs w:val="21"/>
                              </w:rPr>
                              <w:t>v</w:t>
                            </w:r>
                            <w:r w:rsidRPr="002A1FAA">
                              <w:rPr>
                                <w:rFonts w:ascii="Roboto" w:eastAsia="华文细黑" w:hAnsi="Roboto"/>
                                <w:b/>
                                <w:color w:val="000000" w:themeColor="text1"/>
                                <w:szCs w:val="21"/>
                              </w:rPr>
                              <w:t>iew</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2A1FAA" w:rsidP="00E02F33">
                            <w:pPr>
                              <w:rPr>
                                <w:rFonts w:ascii="Roboto" w:eastAsia="华文细黑" w:hAnsi="Roboto"/>
                                <w:szCs w:val="21"/>
                              </w:rPr>
                            </w:pPr>
                            <w:r w:rsidRPr="005A68A7">
                              <w:rPr>
                                <w:rFonts w:ascii="Roboto" w:eastAsia="华文细黑" w:hAnsi="Roboto"/>
                                <w:szCs w:val="21"/>
                              </w:rPr>
                              <w:t>D (8.96</w:t>
                            </w:r>
                            <w:r w:rsidR="00C201D4">
                              <w:rPr>
                                <w:rFonts w:ascii="Roboto" w:eastAsia="华文细黑" w:hAnsi="Roboto"/>
                                <w:szCs w:val="21"/>
                              </w:rPr>
                              <w:t xml:space="preserve"> </w:t>
                            </w:r>
                            <w:r w:rsidRPr="005A68A7">
                              <w:rPr>
                                <w:rFonts w:ascii="Roboto" w:eastAsia="华文细黑" w:hAnsi="Roboto"/>
                                <w:szCs w:val="21"/>
                              </w:rPr>
                              <w:t xml:space="preserve">mm): </w:t>
                            </w:r>
                            <w:r w:rsidR="00E02F33" w:rsidRPr="00A7395B">
                              <w:rPr>
                                <w:rFonts w:ascii="Roboto" w:eastAsia="等线" w:hAnsi="Roboto" w:cs="Calibri"/>
                                <w:color w:val="000000"/>
                                <w:szCs w:val="21"/>
                              </w:rPr>
                              <w:t>58.81°</w:t>
                            </w:r>
                          </w:p>
                          <w:p w:rsidR="00E02F33" w:rsidRPr="00A7395B" w:rsidRDefault="002A1FAA" w:rsidP="00E02F33">
                            <w:pPr>
                              <w:rPr>
                                <w:rFonts w:ascii="Roboto" w:eastAsia="华文细黑" w:hAnsi="Roboto"/>
                                <w:szCs w:val="21"/>
                              </w:rPr>
                            </w:pPr>
                            <w:r w:rsidRPr="005A68A7">
                              <w:rPr>
                                <w:rFonts w:ascii="Roboto" w:eastAsia="华文细黑" w:hAnsi="Roboto"/>
                                <w:szCs w:val="21"/>
                              </w:rPr>
                              <w:t>H (7.38</w:t>
                            </w:r>
                            <w:r w:rsidR="00C201D4">
                              <w:rPr>
                                <w:rFonts w:ascii="Roboto" w:eastAsia="华文细黑" w:hAnsi="Roboto"/>
                                <w:szCs w:val="21"/>
                              </w:rPr>
                              <w:t xml:space="preserve"> </w:t>
                            </w:r>
                            <w:r w:rsidRPr="005A68A7">
                              <w:rPr>
                                <w:rFonts w:ascii="Roboto" w:eastAsia="华文细黑" w:hAnsi="Roboto"/>
                                <w:szCs w:val="21"/>
                              </w:rPr>
                              <w:t>mm):</w:t>
                            </w:r>
                            <w:r>
                              <w:rPr>
                                <w:rFonts w:ascii="Roboto" w:eastAsia="华文细黑" w:hAnsi="Roboto"/>
                                <w:szCs w:val="21"/>
                              </w:rPr>
                              <w:t xml:space="preserve"> </w:t>
                            </w:r>
                            <w:r w:rsidR="00E02F33" w:rsidRPr="00A7395B">
                              <w:rPr>
                                <w:rFonts w:ascii="Roboto" w:eastAsia="等线" w:hAnsi="Roboto" w:cs="Calibri"/>
                                <w:color w:val="000000"/>
                                <w:szCs w:val="21"/>
                              </w:rPr>
                              <w:t>49.56°</w:t>
                            </w:r>
                          </w:p>
                          <w:p w:rsidR="00E02F33" w:rsidRPr="00A7395B" w:rsidRDefault="002A1FAA" w:rsidP="00E02F33">
                            <w:pPr>
                              <w:rPr>
                                <w:rFonts w:ascii="Roboto" w:eastAsia="华文细黑" w:hAnsi="Roboto"/>
                                <w:szCs w:val="21"/>
                              </w:rPr>
                            </w:pPr>
                            <w:r w:rsidRPr="005A68A7">
                              <w:rPr>
                                <w:rFonts w:ascii="Roboto" w:eastAsia="华文细黑" w:hAnsi="Roboto"/>
                                <w:szCs w:val="21"/>
                              </w:rPr>
                              <w:t>V</w:t>
                            </w:r>
                            <w:r>
                              <w:rPr>
                                <w:rFonts w:ascii="Roboto" w:eastAsia="华文细黑" w:hAnsi="Roboto"/>
                                <w:szCs w:val="21"/>
                              </w:rPr>
                              <w:t xml:space="preserve"> (</w:t>
                            </w:r>
                            <w:r w:rsidRPr="005A68A7">
                              <w:rPr>
                                <w:rFonts w:ascii="Roboto" w:eastAsia="华文细黑" w:hAnsi="Roboto"/>
                                <w:szCs w:val="21"/>
                              </w:rPr>
                              <w:t>4.92</w:t>
                            </w:r>
                            <w:r w:rsidR="00C201D4">
                              <w:rPr>
                                <w:rFonts w:ascii="Roboto" w:eastAsia="华文细黑" w:hAnsi="Roboto"/>
                                <w:szCs w:val="21"/>
                              </w:rPr>
                              <w:t xml:space="preserve"> </w:t>
                            </w:r>
                            <w:bookmarkStart w:id="1" w:name="_GoBack"/>
                            <w:bookmarkEnd w:id="1"/>
                            <w:r w:rsidRPr="005A68A7">
                              <w:rPr>
                                <w:rFonts w:ascii="Roboto" w:eastAsia="华文细黑" w:hAnsi="Roboto"/>
                                <w:szCs w:val="21"/>
                              </w:rPr>
                              <w:t>mm):</w:t>
                            </w:r>
                            <w:r>
                              <w:rPr>
                                <w:rFonts w:ascii="Roboto" w:eastAsia="华文细黑" w:hAnsi="Roboto"/>
                                <w:szCs w:val="21"/>
                              </w:rPr>
                              <w:t xml:space="preserve"> </w:t>
                            </w:r>
                            <w:r w:rsidR="00E02F33" w:rsidRPr="00A7395B">
                              <w:rPr>
                                <w:rFonts w:ascii="Roboto" w:eastAsia="等线" w:hAnsi="Roboto" w:cs="Calibri"/>
                                <w:color w:val="000000"/>
                                <w:szCs w:val="21"/>
                              </w:rPr>
                              <w:t>34.04°</w:t>
                            </w:r>
                          </w:p>
                        </w:tc>
                      </w:tr>
                      <w:tr w:rsidR="00E02F33"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2F33" w:rsidRPr="002A1FAA" w:rsidRDefault="00E02F33" w:rsidP="006770B4">
                            <w:pPr>
                              <w:rPr>
                                <w:rFonts w:ascii="Roboto" w:eastAsia="华文细黑" w:hAnsi="Roboto"/>
                                <w:b/>
                                <w:i/>
                                <w:color w:val="000000" w:themeColor="text1"/>
                                <w:szCs w:val="21"/>
                              </w:rPr>
                            </w:pPr>
                            <w:r w:rsidRPr="002A1FAA">
                              <w:rPr>
                                <w:rFonts w:ascii="Roboto" w:eastAsia="华文细黑" w:hAnsi="Roboto"/>
                                <w:b/>
                                <w:i/>
                                <w:color w:val="000000" w:themeColor="text1"/>
                                <w:szCs w:val="21"/>
                              </w:rPr>
                              <w:t>Mechanical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2A1FAA"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Iris control</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E02F33" w:rsidP="00E02F33">
                            <w:pPr>
                              <w:rPr>
                                <w:rFonts w:ascii="Roboto" w:hAnsi="Roboto"/>
                              </w:rPr>
                            </w:pPr>
                            <w:r w:rsidRPr="00A7395B">
                              <w:rPr>
                                <w:rFonts w:ascii="Roboto" w:eastAsia="华文细黑" w:hAnsi="Roboto"/>
                                <w:szCs w:val="21"/>
                              </w:rPr>
                              <w:t>Manual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2A1FAA"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Focus control</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E02F33" w:rsidRPr="00A7395B" w:rsidRDefault="00E02F33" w:rsidP="00E02F33">
                            <w:pPr>
                              <w:rPr>
                                <w:rFonts w:ascii="Roboto" w:hAnsi="Roboto"/>
                              </w:rPr>
                            </w:pPr>
                            <w:r w:rsidRPr="00A7395B">
                              <w:rPr>
                                <w:rFonts w:ascii="Roboto" w:eastAsia="华文细黑" w:hAnsi="Roboto"/>
                                <w:szCs w:val="21"/>
                              </w:rPr>
                              <w:t>Manual</w:t>
                            </w:r>
                          </w:p>
                        </w:tc>
                      </w:tr>
                      <w:tr w:rsidR="00F6628B"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F6628B" w:rsidRPr="002A1FAA" w:rsidRDefault="002A1FAA" w:rsidP="00F6628B">
                            <w:pPr>
                              <w:jc w:val="left"/>
                              <w:rPr>
                                <w:rFonts w:ascii="Roboto" w:eastAsia="华文细黑" w:hAnsi="Roboto"/>
                                <w:b/>
                                <w:szCs w:val="21"/>
                              </w:rPr>
                            </w:pPr>
                            <w:r w:rsidRPr="002A1FAA">
                              <w:rPr>
                                <w:rFonts w:ascii="Roboto" w:eastAsia="华文细黑" w:hAnsi="Roboto"/>
                                <w:b/>
                                <w:szCs w:val="21"/>
                              </w:rPr>
                              <w:t>Filter thread</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F6628B" w:rsidRPr="00A7395B" w:rsidRDefault="00F6628B" w:rsidP="00F6628B">
                            <w:pPr>
                              <w:jc w:val="left"/>
                              <w:rPr>
                                <w:rFonts w:ascii="Roboto" w:eastAsia="华文细黑" w:hAnsi="Roboto"/>
                                <w:szCs w:val="21"/>
                              </w:rPr>
                            </w:pPr>
                            <w:r w:rsidRPr="00A7395B">
                              <w:rPr>
                                <w:rFonts w:ascii="Roboto" w:eastAsia="华文细黑" w:hAnsi="Roboto"/>
                                <w:szCs w:val="21"/>
                              </w:rPr>
                              <w:t>M27</w:t>
                            </w:r>
                            <w:r w:rsidR="00A7395B">
                              <w:rPr>
                                <w:rFonts w:ascii="Roboto" w:eastAsia="华文细黑" w:hAnsi="Roboto"/>
                                <w:szCs w:val="21"/>
                              </w:rPr>
                              <w:t xml:space="preserve"> </w:t>
                            </w:r>
                            <w:r w:rsidRPr="00A7395B">
                              <w:rPr>
                                <w:rFonts w:ascii="Roboto" w:eastAsia="华文细黑" w:hAnsi="Roboto" w:cs="Calibri"/>
                                <w:szCs w:val="21"/>
                              </w:rPr>
                              <w:t>×</w:t>
                            </w:r>
                            <w:r w:rsidR="00A7395B">
                              <w:rPr>
                                <w:rFonts w:ascii="Roboto" w:eastAsia="华文细黑" w:hAnsi="Roboto" w:cs="Calibri"/>
                                <w:szCs w:val="21"/>
                              </w:rPr>
                              <w:t xml:space="preserve"> </w:t>
                            </w:r>
                            <w:r w:rsidRPr="00A7395B">
                              <w:rPr>
                                <w:rFonts w:ascii="Roboto" w:eastAsia="华文细黑" w:hAnsi="Roboto"/>
                                <w:szCs w:val="21"/>
                              </w:rPr>
                              <w:t>0.5</w:t>
                            </w:r>
                          </w:p>
                        </w:tc>
                      </w:tr>
                      <w:tr w:rsidR="00E02F33" w:rsidRPr="00A7395B" w:rsidTr="002A1FAA">
                        <w:trPr>
                          <w:cantSplit/>
                          <w:trHeight w:val="96"/>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Mount</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2A1FAA">
                            <w:pPr>
                              <w:rPr>
                                <w:rFonts w:ascii="Roboto" w:eastAsia="华文细黑" w:hAnsi="Roboto"/>
                                <w:szCs w:val="21"/>
                              </w:rPr>
                            </w:pPr>
                            <w:r w:rsidRPr="00A7395B">
                              <w:rPr>
                                <w:rFonts w:ascii="Roboto" w:eastAsia="华文细黑" w:hAnsi="Roboto"/>
                                <w:szCs w:val="21"/>
                              </w:rPr>
                              <w:t>C-</w:t>
                            </w:r>
                            <w:r w:rsidR="002A1FAA">
                              <w:rPr>
                                <w:rFonts w:ascii="Roboto" w:eastAsia="华文细黑" w:hAnsi="Roboto"/>
                                <w:szCs w:val="21"/>
                              </w:rPr>
                              <w:t>m</w:t>
                            </w:r>
                            <w:r w:rsidRPr="00A7395B">
                              <w:rPr>
                                <w:rFonts w:ascii="Roboto" w:eastAsia="华文细黑" w:hAnsi="Roboto"/>
                                <w:szCs w:val="21"/>
                              </w:rPr>
                              <w:t>ount</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2A1FAA" w:rsidP="00E02F33">
                            <w:pPr>
                              <w:jc w:val="left"/>
                              <w:rPr>
                                <w:rFonts w:ascii="Roboto" w:eastAsia="华文细黑" w:hAnsi="Roboto"/>
                                <w:b/>
                                <w:szCs w:val="21"/>
                              </w:rPr>
                            </w:pPr>
                            <w:r w:rsidRPr="002A1FAA">
                              <w:rPr>
                                <w:rFonts w:ascii="Roboto" w:eastAsia="华文细黑" w:hAnsi="Roboto"/>
                                <w:b/>
                                <w:szCs w:val="21"/>
                              </w:rPr>
                              <w:t>Flange back length</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E02F33">
                            <w:pPr>
                              <w:suppressOverlap/>
                              <w:rPr>
                                <w:rFonts w:ascii="Roboto" w:eastAsia="华文细黑" w:hAnsi="Roboto"/>
                                <w:szCs w:val="21"/>
                              </w:rPr>
                            </w:pPr>
                            <w:r w:rsidRPr="00A7395B">
                              <w:rPr>
                                <w:rFonts w:ascii="Roboto" w:eastAsia="华文细黑" w:hAnsi="Roboto"/>
                                <w:szCs w:val="21"/>
                              </w:rPr>
                              <w:t>17.526 mm</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Dimension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2A1FAA">
                            <w:pPr>
                              <w:jc w:val="left"/>
                              <w:rPr>
                                <w:rFonts w:ascii="Roboto" w:eastAsia="华文细黑" w:hAnsi="Roboto"/>
                                <w:szCs w:val="21"/>
                              </w:rPr>
                            </w:pPr>
                            <w:r w:rsidRPr="009D3431">
                              <w:rPr>
                                <w:rFonts w:ascii="Roboto" w:eastAsia="华文细黑" w:hAnsi="Roboto" w:cs="Calibri" w:hint="eastAsia"/>
                                <w:szCs w:val="21"/>
                              </w:rPr>
                              <w:t>Ø</w:t>
                            </w:r>
                            <w:r w:rsidR="00E02F33" w:rsidRPr="00A7395B">
                              <w:rPr>
                                <w:rFonts w:ascii="Roboto" w:eastAsia="华文细黑" w:hAnsi="Roboto" w:cs="Calibri"/>
                                <w:szCs w:val="21"/>
                              </w:rPr>
                              <w:t>29</w:t>
                            </w:r>
                            <w:r w:rsidR="00A7395B">
                              <w:rPr>
                                <w:rFonts w:ascii="Roboto" w:eastAsia="华文细黑" w:hAnsi="Roboto" w:cs="Calibri"/>
                                <w:szCs w:val="21"/>
                              </w:rPr>
                              <w:t xml:space="preserve"> </w:t>
                            </w:r>
                            <w:r>
                              <w:rPr>
                                <w:rFonts w:ascii="Roboto" w:eastAsia="华文细黑" w:hAnsi="Roboto" w:cs="Calibri"/>
                                <w:szCs w:val="21"/>
                              </w:rPr>
                              <w:t xml:space="preserve">mm </w:t>
                            </w:r>
                            <w:r w:rsidR="00E02F33" w:rsidRPr="00A7395B">
                              <w:rPr>
                                <w:rFonts w:ascii="Roboto" w:eastAsia="华文细黑" w:hAnsi="Roboto" w:cs="Calibri"/>
                                <w:szCs w:val="21"/>
                              </w:rPr>
                              <w:t>×</w:t>
                            </w:r>
                            <w:r w:rsidR="00A7395B">
                              <w:rPr>
                                <w:rFonts w:ascii="Roboto" w:eastAsia="华文细黑" w:hAnsi="Roboto" w:cs="Calibri"/>
                                <w:szCs w:val="21"/>
                              </w:rPr>
                              <w:t xml:space="preserve"> </w:t>
                            </w:r>
                            <w:r w:rsidR="00E02F33" w:rsidRPr="00A7395B">
                              <w:rPr>
                                <w:rFonts w:ascii="Roboto" w:eastAsia="华文细黑" w:hAnsi="Roboto" w:cs="Calibri"/>
                                <w:szCs w:val="21"/>
                              </w:rPr>
                              <w:t>34.8</w:t>
                            </w:r>
                            <w:r w:rsidR="00E02F33" w:rsidRPr="00A7395B">
                              <w:rPr>
                                <w:rFonts w:ascii="Roboto" w:eastAsia="华文细黑" w:hAnsi="Roboto"/>
                                <w:szCs w:val="21"/>
                              </w:rPr>
                              <w:t xml:space="preserve"> mm</w:t>
                            </w:r>
                            <w:r>
                              <w:rPr>
                                <w:rFonts w:ascii="Roboto" w:eastAsia="华文细黑" w:hAnsi="Roboto"/>
                                <w:szCs w:val="21"/>
                              </w:rPr>
                              <w:t xml:space="preserve"> (</w:t>
                            </w:r>
                            <w:r w:rsidRPr="009D3431">
                              <w:rPr>
                                <w:rFonts w:ascii="Roboto" w:eastAsia="华文细黑" w:hAnsi="Roboto" w:cs="Calibri" w:hint="eastAsia"/>
                                <w:szCs w:val="21"/>
                              </w:rPr>
                              <w:t>Ø</w:t>
                            </w:r>
                            <w:r>
                              <w:rPr>
                                <w:rFonts w:ascii="Roboto" w:eastAsia="华文细黑" w:hAnsi="Roboto" w:cs="Calibri"/>
                                <w:szCs w:val="21"/>
                              </w:rPr>
                              <w:t>1.1" x 1.4")</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2A1FAA" w:rsidRDefault="00E02F33" w:rsidP="00E02F33">
                            <w:pPr>
                              <w:jc w:val="left"/>
                              <w:rPr>
                                <w:rFonts w:ascii="Roboto" w:eastAsia="华文细黑" w:hAnsi="Roboto"/>
                                <w:b/>
                                <w:szCs w:val="21"/>
                              </w:rPr>
                            </w:pPr>
                            <w:r w:rsidRPr="002A1FAA">
                              <w:rPr>
                                <w:rFonts w:ascii="Roboto" w:eastAsia="华文细黑" w:hAnsi="Roboto"/>
                                <w:b/>
                                <w:szCs w:val="21"/>
                              </w:rPr>
                              <w:t>Weight</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E02F33" w:rsidP="002A1FAA">
                            <w:pPr>
                              <w:jc w:val="left"/>
                              <w:rPr>
                                <w:rFonts w:ascii="Roboto" w:eastAsia="华文细黑" w:hAnsi="Roboto"/>
                                <w:szCs w:val="21"/>
                              </w:rPr>
                            </w:pPr>
                            <w:r w:rsidRPr="00A7395B">
                              <w:rPr>
                                <w:rFonts w:ascii="Roboto" w:eastAsia="等线" w:hAnsi="Roboto" w:cs="Calibri"/>
                                <w:color w:val="000000"/>
                                <w:szCs w:val="21"/>
                              </w:rPr>
                              <w:t>70.9</w:t>
                            </w:r>
                            <w:r w:rsidRPr="00A7395B">
                              <w:rPr>
                                <w:rFonts w:ascii="Roboto" w:eastAsia="华文细黑" w:hAnsi="Roboto"/>
                                <w:szCs w:val="21"/>
                              </w:rPr>
                              <w:t xml:space="preserve"> g</w:t>
                            </w:r>
                            <w:r w:rsidR="002A1FAA">
                              <w:rPr>
                                <w:rFonts w:ascii="Roboto" w:eastAsia="华文细黑" w:hAnsi="Roboto"/>
                                <w:szCs w:val="21"/>
                              </w:rPr>
                              <w:t xml:space="preserve"> (0.2 lb.)</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Temperature</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2A1FAA" w:rsidP="00E02F33">
                            <w:pPr>
                              <w:rPr>
                                <w:rFonts w:ascii="Roboto" w:eastAsia="MS Mincho" w:hAnsi="Roboto" w:cs="宋体"/>
                                <w:color w:val="000000" w:themeColor="text1"/>
                                <w:szCs w:val="21"/>
                                <w:lang w:eastAsia="ja-JP"/>
                              </w:rPr>
                            </w:pPr>
                            <w:r w:rsidRPr="00637898">
                              <w:rPr>
                                <w:rFonts w:ascii="Roboto" w:eastAsia="华文细黑" w:hAnsi="Roboto"/>
                                <w:kern w:val="0"/>
                                <w:szCs w:val="21"/>
                              </w:rPr>
                              <w:t>–</w:t>
                            </w:r>
                            <w:r w:rsidRPr="00EC593B">
                              <w:rPr>
                                <w:rFonts w:ascii="Roboto" w:eastAsia="华文细黑" w:hAnsi="Roboto"/>
                                <w:color w:val="000000" w:themeColor="text1"/>
                                <w:szCs w:val="21"/>
                              </w:rPr>
                              <w:t>10</w:t>
                            </w:r>
                            <w:r w:rsidRPr="00EC593B">
                              <w:rPr>
                                <w:rFonts w:ascii="Roboto" w:hAnsi="Roboto" w:cs="宋体"/>
                                <w:color w:val="000000" w:themeColor="text1"/>
                                <w:szCs w:val="21"/>
                              </w:rPr>
                              <w:t>°C</w:t>
                            </w:r>
                            <w:r>
                              <w:rPr>
                                <w:rFonts w:ascii="Roboto" w:hAnsi="Roboto" w:cs="宋体"/>
                                <w:color w:val="000000" w:themeColor="text1"/>
                                <w:szCs w:val="21"/>
                              </w:rPr>
                              <w:t xml:space="preserve"> to </w:t>
                            </w:r>
                            <w:r w:rsidRPr="00EC593B">
                              <w:rPr>
                                <w:rFonts w:ascii="Roboto" w:eastAsia="华文细黑" w:hAnsi="Roboto"/>
                                <w:color w:val="000000" w:themeColor="text1"/>
                                <w:szCs w:val="21"/>
                              </w:rPr>
                              <w:t>50</w:t>
                            </w:r>
                            <w:r w:rsidRPr="00EC593B">
                              <w:rPr>
                                <w:rFonts w:ascii="Roboto" w:hAnsi="Roboto" w:cs="宋体"/>
                                <w:color w:val="000000" w:themeColor="text1"/>
                                <w:szCs w:val="21"/>
                              </w:rPr>
                              <w:t>°C</w:t>
                            </w:r>
                            <w:r>
                              <w:rPr>
                                <w:rFonts w:ascii="Roboto" w:hAnsi="Roboto" w:cs="宋体"/>
                                <w:color w:val="000000" w:themeColor="text1"/>
                                <w:szCs w:val="21"/>
                              </w:rPr>
                              <w:t xml:space="preserve"> </w:t>
                            </w:r>
                            <w:r>
                              <w:rPr>
                                <w:rFonts w:ascii="Roboto" w:eastAsia="华文细黑" w:hAnsi="Roboto"/>
                                <w:color w:val="000000" w:themeColor="text1"/>
                                <w:kern w:val="0"/>
                                <w:szCs w:val="21"/>
                              </w:rPr>
                              <w:t>(14</w:t>
                            </w:r>
                            <w:r w:rsidRPr="00791C3A">
                              <w:rPr>
                                <w:rFonts w:ascii="Roboto" w:eastAsia="华文细黑" w:hAnsi="Roboto"/>
                                <w:color w:val="000000" w:themeColor="text1"/>
                                <w:szCs w:val="21"/>
                              </w:rPr>
                              <w:t xml:space="preserve"> </w:t>
                            </w:r>
                            <w:r>
                              <w:rPr>
                                <w:rFonts w:ascii="Roboto" w:eastAsia="华文细黑" w:hAnsi="Roboto"/>
                                <w:color w:val="000000" w:themeColor="text1"/>
                                <w:szCs w:val="21"/>
                              </w:rPr>
                              <w:t xml:space="preserve">°F </w:t>
                            </w:r>
                            <w:r w:rsidRPr="009D3431">
                              <w:rPr>
                                <w:rFonts w:ascii="Roboto" w:eastAsia="华文细黑" w:hAnsi="Roboto"/>
                                <w:color w:val="000000" w:themeColor="text1"/>
                                <w:szCs w:val="21"/>
                              </w:rPr>
                              <w:t xml:space="preserve">to </w:t>
                            </w:r>
                            <w:r>
                              <w:rPr>
                                <w:rFonts w:ascii="Roboto" w:eastAsia="华文细黑" w:hAnsi="Roboto"/>
                                <w:color w:val="000000" w:themeColor="text1"/>
                                <w:szCs w:val="21"/>
                              </w:rPr>
                              <w:t>122 °F</w:t>
                            </w:r>
                            <w:r>
                              <w:rPr>
                                <w:rFonts w:ascii="Roboto" w:eastAsia="华文细黑" w:hAnsi="Roboto" w:hint="eastAsia"/>
                                <w:color w:val="000000" w:themeColor="text1"/>
                                <w:kern w:val="0"/>
                                <w:szCs w:val="21"/>
                              </w:rPr>
                              <w:t>)</w:t>
                            </w:r>
                          </w:p>
                        </w:tc>
                      </w:tr>
                      <w:tr w:rsidR="006770B4" w:rsidRPr="00A7395B" w:rsidTr="002A1FAA">
                        <w:trPr>
                          <w:cantSplit/>
                          <w:trHeight w:val="28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70B4" w:rsidRPr="002A1FAA" w:rsidRDefault="006770B4" w:rsidP="00E02F33">
                            <w:pPr>
                              <w:rPr>
                                <w:rFonts w:ascii="Roboto" w:eastAsia="华文细黑" w:hAnsi="Roboto"/>
                                <w:b/>
                                <w:i/>
                                <w:color w:val="000000" w:themeColor="text1"/>
                                <w:szCs w:val="21"/>
                              </w:rPr>
                            </w:pPr>
                            <w:r w:rsidRPr="002A1FAA">
                              <w:rPr>
                                <w:rFonts w:ascii="Roboto" w:eastAsia="华文细黑" w:hAnsi="Roboto"/>
                                <w:b/>
                                <w:i/>
                                <w:color w:val="000000" w:themeColor="text1"/>
                                <w:szCs w:val="21"/>
                              </w:rPr>
                              <w:t>General</w:t>
                            </w:r>
                          </w:p>
                        </w:tc>
                      </w:tr>
                      <w:tr w:rsidR="00E02F33" w:rsidRPr="00A7395B" w:rsidTr="002A1FAA">
                        <w:trPr>
                          <w:cantSplit/>
                          <w:trHeight w:val="284"/>
                          <w:tblHeader/>
                        </w:trPr>
                        <w:tc>
                          <w:tcPr>
                            <w:tcW w:w="1448" w:type="pct"/>
                            <w:tcBorders>
                              <w:top w:val="single" w:sz="4" w:space="0" w:color="auto"/>
                              <w:left w:val="single" w:sz="4" w:space="0" w:color="auto"/>
                              <w:bottom w:val="single" w:sz="4" w:space="0" w:color="auto"/>
                              <w:right w:val="single" w:sz="4" w:space="0" w:color="auto"/>
                            </w:tcBorders>
                            <w:shd w:val="clear" w:color="auto" w:fill="auto"/>
                          </w:tcPr>
                          <w:p w:rsidR="00E02F33" w:rsidRPr="002A1FAA" w:rsidRDefault="00E02F33" w:rsidP="00E02F33">
                            <w:pPr>
                              <w:rPr>
                                <w:rFonts w:ascii="Roboto" w:eastAsia="华文细黑" w:hAnsi="Roboto"/>
                                <w:b/>
                                <w:color w:val="000000" w:themeColor="text1"/>
                                <w:szCs w:val="21"/>
                              </w:rPr>
                            </w:pPr>
                            <w:r w:rsidRPr="002A1FAA">
                              <w:rPr>
                                <w:rFonts w:ascii="Roboto" w:eastAsia="华文细黑" w:hAnsi="Roboto"/>
                                <w:b/>
                                <w:color w:val="000000" w:themeColor="text1"/>
                                <w:szCs w:val="21"/>
                              </w:rPr>
                              <w:t>Certification</w:t>
                            </w:r>
                          </w:p>
                        </w:tc>
                        <w:tc>
                          <w:tcPr>
                            <w:tcW w:w="3552" w:type="pct"/>
                            <w:tcBorders>
                              <w:top w:val="single" w:sz="4" w:space="0" w:color="auto"/>
                              <w:left w:val="single" w:sz="4" w:space="0" w:color="auto"/>
                              <w:bottom w:val="single" w:sz="4" w:space="0" w:color="auto"/>
                              <w:right w:val="single" w:sz="4" w:space="0" w:color="auto"/>
                            </w:tcBorders>
                            <w:shd w:val="clear" w:color="auto" w:fill="auto"/>
                            <w:vAlign w:val="center"/>
                          </w:tcPr>
                          <w:p w:rsidR="00E02F33" w:rsidRPr="00A7395B" w:rsidRDefault="006770B4" w:rsidP="00E02F33">
                            <w:pPr>
                              <w:tabs>
                                <w:tab w:val="left" w:pos="1801"/>
                              </w:tabs>
                              <w:rPr>
                                <w:rFonts w:ascii="Roboto" w:eastAsia="华文细黑" w:hAnsi="Roboto"/>
                                <w:color w:val="000000" w:themeColor="text1"/>
                                <w:szCs w:val="21"/>
                              </w:rPr>
                            </w:pPr>
                            <w:r w:rsidRPr="00A7395B">
                              <w:rPr>
                                <w:rFonts w:ascii="Roboto" w:eastAsia="华文细黑" w:hAnsi="Roboto"/>
                                <w:color w:val="000000" w:themeColor="text1"/>
                                <w:szCs w:val="21"/>
                              </w:rPr>
                              <w:t>RoHS</w:t>
                            </w:r>
                            <w:r w:rsidR="002A1FAA">
                              <w:rPr>
                                <w:rFonts w:ascii="Roboto" w:eastAsia="华文细黑" w:hAnsi="Roboto"/>
                                <w:color w:val="000000" w:themeColor="text1"/>
                                <w:szCs w:val="21"/>
                              </w:rPr>
                              <w:t xml:space="preserve"> </w:t>
                            </w:r>
                            <w:r w:rsidRPr="00A7395B">
                              <w:rPr>
                                <w:rFonts w:ascii="Roboto" w:eastAsia="华文细黑" w:hAnsi="Roboto"/>
                                <w:color w:val="000000" w:themeColor="text1"/>
                                <w:szCs w:val="21"/>
                              </w:rPr>
                              <w:t>2.0</w:t>
                            </w:r>
                          </w:p>
                        </w:tc>
                      </w:tr>
                    </w:tbl>
                    <w:p w:rsidR="00E47947" w:rsidRPr="00A7395B" w:rsidRDefault="00E47947" w:rsidP="00E47947">
                      <w:pPr>
                        <w:rPr>
                          <w:rFonts w:ascii="Roboto" w:hAnsi="Roboto"/>
                        </w:rPr>
                      </w:pPr>
                    </w:p>
                  </w:txbxContent>
                </v:textbox>
                <w10:wrap type="square" anchorx="margin" anchory="margin"/>
              </v:shape>
            </w:pict>
          </mc:Fallback>
        </mc:AlternateContent>
      </w:r>
    </w:p>
    <w:p w:rsidR="007B37E5" w:rsidRPr="00C73D72" w:rsidRDefault="00E46C10" w:rsidP="00C42645">
      <w:pPr>
        <w:rPr>
          <w:rFonts w:ascii="Roboto" w:hAnsi="Roboto"/>
        </w:rPr>
      </w:pPr>
      <w:r w:rsidRPr="00C73D72">
        <w:rPr>
          <w:rFonts w:ascii="Roboto" w:hAnsi="Roboto"/>
          <w:noProof/>
        </w:rPr>
        <w:lastRenderedPageBreak/>
        <mc:AlternateContent>
          <mc:Choice Requires="wps">
            <w:drawing>
              <wp:anchor distT="0" distB="0" distL="114300" distR="114300" simplePos="0" relativeHeight="251725824" behindDoc="0" locked="0" layoutInCell="1" allowOverlap="1" wp14:anchorId="356E2CF1" wp14:editId="5EBEDE69">
                <wp:simplePos x="0" y="0"/>
                <wp:positionH relativeFrom="margin">
                  <wp:posOffset>-899795</wp:posOffset>
                </wp:positionH>
                <wp:positionV relativeFrom="margin">
                  <wp:posOffset>-311313</wp:posOffset>
                </wp:positionV>
                <wp:extent cx="7074397" cy="6527800"/>
                <wp:effectExtent l="0" t="0" r="0" b="6350"/>
                <wp:wrapSquare wrapText="bothSides"/>
                <wp:docPr id="5" name="文本框 5"/>
                <wp:cNvGraphicFramePr/>
                <a:graphic xmlns:a="http://schemas.openxmlformats.org/drawingml/2006/main">
                  <a:graphicData uri="http://schemas.microsoft.com/office/word/2010/wordprocessingShape">
                    <wps:wsp>
                      <wps:cNvSpPr txBox="1"/>
                      <wps:spPr>
                        <a:xfrm>
                          <a:off x="0" y="0"/>
                          <a:ext cx="7074397" cy="6527800"/>
                        </a:xfrm>
                        <a:prstGeom prst="rect">
                          <a:avLst/>
                        </a:prstGeom>
                        <a:noFill/>
                        <a:ln w="6350">
                          <a:noFill/>
                        </a:ln>
                      </wps:spPr>
                      <wps:txbx>
                        <w:txbxContent>
                          <w:p w:rsidR="00E46C10" w:rsidRPr="00C10067" w:rsidRDefault="00E46C10" w:rsidP="00E46C10">
                            <w:pPr>
                              <w:jc w:val="left"/>
                              <w:rPr>
                                <w:rFonts w:ascii="Roboto" w:eastAsia="黑体" w:hAnsi="Roboto" w:cs="Calibri"/>
                                <w:b/>
                                <w:color w:val="FF7500"/>
                                <w:sz w:val="32"/>
                                <w:szCs w:val="32"/>
                              </w:rPr>
                            </w:pPr>
                            <w:r w:rsidRPr="00C10067">
                              <w:rPr>
                                <w:rFonts w:ascii="Roboto" w:eastAsia="黑体" w:hAnsi="Roboto" w:cs="Calibri"/>
                                <w:b/>
                                <w:color w:val="FF7500"/>
                                <w:sz w:val="32"/>
                                <w:szCs w:val="32"/>
                              </w:rPr>
                              <w:t>Field of View</w:t>
                            </w:r>
                          </w:p>
                          <w:tbl>
                            <w:tblPr>
                              <w:tblW w:w="5000" w:type="pct"/>
                              <w:jc w:val="center"/>
                              <w:tblLook w:val="04A0" w:firstRow="1" w:lastRow="0" w:firstColumn="1" w:lastColumn="0" w:noHBand="0" w:noVBand="1"/>
                            </w:tblPr>
                            <w:tblGrid>
                              <w:gridCol w:w="1895"/>
                              <w:gridCol w:w="703"/>
                              <w:gridCol w:w="829"/>
                              <w:gridCol w:w="1677"/>
                              <w:gridCol w:w="1439"/>
                              <w:gridCol w:w="1420"/>
                              <w:gridCol w:w="1439"/>
                              <w:gridCol w:w="1420"/>
                            </w:tblGrid>
                            <w:tr w:rsidR="00E46C10" w:rsidRPr="00A7395B" w:rsidTr="009F294E">
                              <w:trPr>
                                <w:trHeight w:val="306"/>
                                <w:jc w:val="center"/>
                              </w:trPr>
                              <w:tc>
                                <w:tcPr>
                                  <w:tcW w:w="875" w:type="pct"/>
                                  <w:vMerge w:val="restart"/>
                                  <w:tcBorders>
                                    <w:top w:val="single" w:sz="8" w:space="0" w:color="D9D9D9"/>
                                    <w:left w:val="single" w:sz="8" w:space="0" w:color="BFBFBF"/>
                                    <w:right w:val="single" w:sz="8" w:space="0" w:color="BFBFBF"/>
                                  </w:tcBorders>
                                  <w:shd w:val="clear" w:color="000000" w:fill="F2F2F2"/>
                                  <w:vAlign w:val="center"/>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Extension</w:t>
                                  </w:r>
                                  <w:r w:rsidRPr="002A1FAA">
                                    <w:rPr>
                                      <w:rFonts w:ascii="Roboto" w:eastAsia="华文细黑" w:hAnsi="Roboto" w:cs="Calibri"/>
                                      <w:b/>
                                      <w:color w:val="000000"/>
                                      <w:kern w:val="0"/>
                                      <w:szCs w:val="21"/>
                                    </w:rPr>
                                    <w:t xml:space="preserve"> (mm)</w:t>
                                  </w:r>
                                </w:p>
                              </w:tc>
                              <w:tc>
                                <w:tcPr>
                                  <w:tcW w:w="708" w:type="pct"/>
                                  <w:gridSpan w:val="2"/>
                                  <w:vMerge w:val="restart"/>
                                  <w:tcBorders>
                                    <w:top w:val="single" w:sz="8" w:space="0" w:color="D9D9D9"/>
                                    <w:left w:val="single" w:sz="8" w:space="0" w:color="BFBFBF"/>
                                    <w:right w:val="single" w:sz="8" w:space="0" w:color="BFBFBF"/>
                                  </w:tcBorders>
                                  <w:shd w:val="clear" w:color="000000" w:fill="F2F2F2"/>
                                  <w:vAlign w:val="center"/>
                                  <w:hideMark/>
                                </w:tcPr>
                                <w:p w:rsidR="00E46C10" w:rsidRPr="002A1FAA" w:rsidRDefault="00E46C10" w:rsidP="00E46C10">
                                  <w:pPr>
                                    <w:widowControl/>
                                    <w:jc w:val="center"/>
                                    <w:rPr>
                                      <w:rFonts w:ascii="Roboto" w:eastAsia="华文细黑" w:hAnsi="Roboto"/>
                                      <w:b/>
                                      <w:szCs w:val="21"/>
                                    </w:rPr>
                                  </w:pPr>
                                  <w:r w:rsidRPr="002A1FAA">
                                    <w:rPr>
                                      <w:rFonts w:ascii="Roboto" w:eastAsia="华文细黑" w:hAnsi="Roboto"/>
                                      <w:b/>
                                      <w:szCs w:val="21"/>
                                    </w:rPr>
                                    <w:t xml:space="preserve">Working </w:t>
                                  </w:r>
                                </w:p>
                                <w:p w:rsidR="00E46C10" w:rsidRPr="002A1FAA" w:rsidRDefault="00E46C10" w:rsidP="00E46C10">
                                  <w:pPr>
                                    <w:widowControl/>
                                    <w:jc w:val="center"/>
                                    <w:rPr>
                                      <w:rFonts w:ascii="Roboto" w:eastAsia="华文细黑" w:hAnsi="Roboto" w:cs="宋体"/>
                                      <w:b/>
                                      <w:color w:val="000000"/>
                                      <w:kern w:val="0"/>
                                      <w:szCs w:val="21"/>
                                    </w:rPr>
                                  </w:pPr>
                                  <w:r w:rsidRPr="002A1FAA">
                                    <w:rPr>
                                      <w:rFonts w:ascii="Roboto" w:eastAsia="华文细黑" w:hAnsi="Roboto"/>
                                      <w:b/>
                                      <w:szCs w:val="21"/>
                                    </w:rPr>
                                    <w:t>Distance</w:t>
                                  </w:r>
                                </w:p>
                                <w:p w:rsidR="00E46C10" w:rsidRPr="002A1FAA" w:rsidRDefault="00E46C10" w:rsidP="00E46C10">
                                  <w:pPr>
                                    <w:widowControl/>
                                    <w:jc w:val="center"/>
                                    <w:rPr>
                                      <w:rFonts w:ascii="Roboto" w:eastAsia="华文细黑" w:hAnsi="Roboto" w:cs="宋体"/>
                                      <w:b/>
                                      <w:color w:val="000000"/>
                                      <w:kern w:val="0"/>
                                      <w:szCs w:val="21"/>
                                    </w:rPr>
                                  </w:pPr>
                                  <w:r w:rsidRPr="002A1FAA">
                                    <w:rPr>
                                      <w:rFonts w:ascii="Roboto" w:eastAsia="华文细黑" w:hAnsi="Roboto" w:cs="Calibri"/>
                                      <w:b/>
                                      <w:color w:val="000000"/>
                                      <w:kern w:val="0"/>
                                      <w:szCs w:val="21"/>
                                    </w:rPr>
                                    <w:t>(mm)</w:t>
                                  </w:r>
                                </w:p>
                              </w:tc>
                              <w:tc>
                                <w:tcPr>
                                  <w:tcW w:w="775" w:type="pct"/>
                                  <w:vMerge w:val="restart"/>
                                  <w:tcBorders>
                                    <w:top w:val="single" w:sz="8" w:space="0" w:color="D9D9D9"/>
                                    <w:left w:val="single" w:sz="8" w:space="0" w:color="BFBFBF"/>
                                    <w:bottom w:val="single" w:sz="8" w:space="0" w:color="D9D9D9"/>
                                    <w:right w:val="single" w:sz="8" w:space="0" w:color="BFBFBF"/>
                                  </w:tcBorders>
                                  <w:shd w:val="clear" w:color="000000" w:fill="F2F2F2"/>
                                  <w:vAlign w:val="center"/>
                                  <w:hideMark/>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Magnification</w:t>
                                  </w:r>
                                </w:p>
                              </w:tc>
                              <w:tc>
                                <w:tcPr>
                                  <w:tcW w:w="2642" w:type="pct"/>
                                  <w:gridSpan w:val="4"/>
                                  <w:tcBorders>
                                    <w:top w:val="single" w:sz="8" w:space="0" w:color="D9D9D9"/>
                                    <w:left w:val="nil"/>
                                    <w:bottom w:val="single" w:sz="8" w:space="0" w:color="D9D9D9"/>
                                    <w:right w:val="single" w:sz="8" w:space="0" w:color="BFBFBF"/>
                                  </w:tcBorders>
                                  <w:shd w:val="clear" w:color="000000" w:fill="F2F2F2"/>
                                  <w:vAlign w:val="center"/>
                                  <w:hideMark/>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Field of View</w:t>
                                  </w:r>
                                  <w:r w:rsidRPr="002A1FAA">
                                    <w:rPr>
                                      <w:rFonts w:ascii="Roboto" w:eastAsia="华文细黑" w:hAnsi="Roboto" w:cs="Calibri"/>
                                      <w:b/>
                                      <w:color w:val="000000"/>
                                      <w:kern w:val="0"/>
                                      <w:szCs w:val="21"/>
                                    </w:rPr>
                                    <w:t xml:space="preserve"> (mm)</w:t>
                                  </w:r>
                                </w:p>
                              </w:tc>
                            </w:tr>
                            <w:tr w:rsidR="00E46C10" w:rsidRPr="00A7395B" w:rsidTr="009F294E">
                              <w:trPr>
                                <w:trHeight w:val="306"/>
                                <w:jc w:val="center"/>
                              </w:trPr>
                              <w:tc>
                                <w:tcPr>
                                  <w:tcW w:w="875" w:type="pct"/>
                                  <w:vMerge/>
                                  <w:tcBorders>
                                    <w:left w:val="single" w:sz="8" w:space="0" w:color="BFBFBF"/>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708" w:type="pct"/>
                                  <w:gridSpan w:val="2"/>
                                  <w:vMerge/>
                                  <w:tcBorders>
                                    <w:left w:val="single" w:sz="8" w:space="0" w:color="BFBFBF"/>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775" w:type="pct"/>
                                  <w:vMerge/>
                                  <w:tcBorders>
                                    <w:top w:val="single" w:sz="8" w:space="0" w:color="D9D9D9"/>
                                    <w:left w:val="single" w:sz="8" w:space="0" w:color="BFBFBF"/>
                                    <w:bottom w:val="single" w:sz="8" w:space="0" w:color="D9D9D9"/>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1321" w:type="pct"/>
                                  <w:gridSpan w:val="2"/>
                                  <w:tcBorders>
                                    <w:top w:val="single" w:sz="8" w:space="0" w:color="D9D9D9"/>
                                    <w:left w:val="nil"/>
                                    <w:bottom w:val="single" w:sz="8" w:space="0" w:color="D9D9D9"/>
                                    <w:right w:val="single" w:sz="8" w:space="0" w:color="BFBFBF"/>
                                  </w:tcBorders>
                                  <w:shd w:val="clear" w:color="000000" w:fill="F2F2F2"/>
                                  <w:vAlign w:val="center"/>
                                </w:tcPr>
                                <w:p w:rsidR="00E46C10" w:rsidRPr="00A7395B" w:rsidRDefault="00E46C10" w:rsidP="002A1FAA">
                                  <w:pPr>
                                    <w:jc w:val="center"/>
                                    <w:rPr>
                                      <w:rFonts w:ascii="Roboto" w:eastAsia="华文细黑" w:hAnsi="Roboto"/>
                                      <w:szCs w:val="21"/>
                                    </w:rPr>
                                  </w:pPr>
                                  <w:r w:rsidRPr="00A7395B">
                                    <w:rPr>
                                      <w:rFonts w:ascii="Roboto" w:eastAsia="华文细黑" w:hAnsi="Roboto"/>
                                      <w:szCs w:val="21"/>
                                    </w:rPr>
                                    <w:t>1/1.8</w:t>
                                  </w:r>
                                  <w:r w:rsidR="002A1FAA">
                                    <w:rPr>
                                      <w:rFonts w:ascii="Roboto" w:eastAsia="华文细黑" w:hAnsi="Roboto"/>
                                      <w:szCs w:val="21"/>
                                    </w:rPr>
                                    <w:t>"</w:t>
                                  </w:r>
                                </w:p>
                              </w:tc>
                              <w:tc>
                                <w:tcPr>
                                  <w:tcW w:w="1321" w:type="pct"/>
                                  <w:gridSpan w:val="2"/>
                                  <w:tcBorders>
                                    <w:top w:val="single" w:sz="8" w:space="0" w:color="D9D9D9"/>
                                    <w:left w:val="nil"/>
                                    <w:bottom w:val="single" w:sz="8" w:space="0" w:color="D9D9D9"/>
                                    <w:right w:val="single" w:sz="8" w:space="0" w:color="BFBFBF"/>
                                  </w:tcBorders>
                                  <w:shd w:val="clear" w:color="000000" w:fill="F2F2F2"/>
                                  <w:vAlign w:val="center"/>
                                </w:tcPr>
                                <w:p w:rsidR="00E46C10" w:rsidRPr="00A7395B" w:rsidRDefault="00E46C10" w:rsidP="002A1FAA">
                                  <w:pPr>
                                    <w:jc w:val="center"/>
                                    <w:rPr>
                                      <w:rFonts w:ascii="Roboto" w:eastAsia="华文细黑" w:hAnsi="Roboto"/>
                                      <w:szCs w:val="21"/>
                                    </w:rPr>
                                  </w:pPr>
                                  <w:r w:rsidRPr="00A7395B">
                                    <w:rPr>
                                      <w:rFonts w:ascii="Roboto" w:eastAsia="华文细黑" w:hAnsi="Roboto"/>
                                      <w:szCs w:val="21"/>
                                    </w:rPr>
                                    <w:t>1</w:t>
                                  </w:r>
                                  <w:r w:rsidR="002A1FAA">
                                    <w:rPr>
                                      <w:rFonts w:ascii="Roboto" w:eastAsia="华文细黑" w:hAnsi="Roboto"/>
                                      <w:szCs w:val="21"/>
                                    </w:rPr>
                                    <w:t>/2"</w:t>
                                  </w:r>
                                </w:p>
                              </w:tc>
                            </w:tr>
                            <w:tr w:rsidR="00E46C10" w:rsidRPr="00A7395B" w:rsidTr="009F294E">
                              <w:trPr>
                                <w:trHeight w:val="384"/>
                                <w:jc w:val="center"/>
                              </w:trPr>
                              <w:tc>
                                <w:tcPr>
                                  <w:tcW w:w="875" w:type="pct"/>
                                  <w:vMerge/>
                                  <w:tcBorders>
                                    <w:left w:val="single" w:sz="8" w:space="0" w:color="BFBFBF"/>
                                    <w:bottom w:val="single" w:sz="8" w:space="0" w:color="D9D9D9"/>
                                    <w:right w:val="single" w:sz="8" w:space="0" w:color="BFBFBF"/>
                                  </w:tcBorders>
                                  <w:vAlign w:val="center"/>
                                </w:tcPr>
                                <w:p w:rsidR="00E46C10" w:rsidRPr="00A7395B" w:rsidRDefault="00E46C10" w:rsidP="00406154">
                                  <w:pPr>
                                    <w:widowControl/>
                                    <w:jc w:val="left"/>
                                    <w:rPr>
                                      <w:rFonts w:ascii="Roboto" w:eastAsia="华文细黑" w:hAnsi="Roboto" w:cs="宋体"/>
                                      <w:color w:val="000000"/>
                                      <w:kern w:val="0"/>
                                      <w:szCs w:val="21"/>
                                    </w:rPr>
                                  </w:pPr>
                                </w:p>
                              </w:tc>
                              <w:tc>
                                <w:tcPr>
                                  <w:tcW w:w="708" w:type="pct"/>
                                  <w:gridSpan w:val="2"/>
                                  <w:vMerge/>
                                  <w:tcBorders>
                                    <w:left w:val="single" w:sz="8" w:space="0" w:color="BFBFBF"/>
                                    <w:bottom w:val="single" w:sz="8" w:space="0" w:color="D9D9D9"/>
                                    <w:right w:val="single" w:sz="8" w:space="0" w:color="BFBFBF"/>
                                  </w:tcBorders>
                                  <w:vAlign w:val="center"/>
                                  <w:hideMark/>
                                </w:tcPr>
                                <w:p w:rsidR="00E46C10" w:rsidRPr="00A7395B" w:rsidRDefault="00E46C10" w:rsidP="00406154">
                                  <w:pPr>
                                    <w:widowControl/>
                                    <w:jc w:val="left"/>
                                    <w:rPr>
                                      <w:rFonts w:ascii="Roboto" w:eastAsia="华文细黑" w:hAnsi="Roboto" w:cs="宋体"/>
                                      <w:color w:val="000000"/>
                                      <w:kern w:val="0"/>
                                      <w:szCs w:val="21"/>
                                    </w:rPr>
                                  </w:pPr>
                                </w:p>
                              </w:tc>
                              <w:tc>
                                <w:tcPr>
                                  <w:tcW w:w="775" w:type="pct"/>
                                  <w:vMerge/>
                                  <w:tcBorders>
                                    <w:top w:val="single" w:sz="8" w:space="0" w:color="D9D9D9"/>
                                    <w:left w:val="single" w:sz="8" w:space="0" w:color="BFBFBF"/>
                                    <w:bottom w:val="single" w:sz="8" w:space="0" w:color="D9D9D9"/>
                                    <w:right w:val="single" w:sz="8" w:space="0" w:color="BFBFBF"/>
                                  </w:tcBorders>
                                  <w:vAlign w:val="center"/>
                                  <w:hideMark/>
                                </w:tcPr>
                                <w:p w:rsidR="00E46C10" w:rsidRPr="00A7395B" w:rsidRDefault="00E46C10" w:rsidP="00406154">
                                  <w:pPr>
                                    <w:widowControl/>
                                    <w:jc w:val="left"/>
                                    <w:rPr>
                                      <w:rFonts w:ascii="Roboto" w:eastAsia="华文细黑" w:hAnsi="Roboto" w:cs="宋体"/>
                                      <w:color w:val="000000"/>
                                      <w:kern w:val="0"/>
                                      <w:szCs w:val="21"/>
                                    </w:rPr>
                                  </w:pPr>
                                </w:p>
                              </w:tc>
                              <w:tc>
                                <w:tcPr>
                                  <w:tcW w:w="665"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H(</w:t>
                                  </w:r>
                                  <w:r w:rsidRPr="00A7395B">
                                    <w:rPr>
                                      <w:rFonts w:ascii="Roboto" w:eastAsia="华文细黑" w:hAnsi="Roboto"/>
                                      <w:szCs w:val="21"/>
                                    </w:rPr>
                                    <w:t>7.38mm</w:t>
                                  </w:r>
                                  <w:r w:rsidRPr="00A7395B">
                                    <w:rPr>
                                      <w:rFonts w:ascii="Roboto" w:hAnsi="Roboto" w:cs="宋体"/>
                                      <w:color w:val="000000"/>
                                      <w:kern w:val="0"/>
                                      <w:szCs w:val="21"/>
                                    </w:rPr>
                                    <w:t>)</w:t>
                                  </w:r>
                                </w:p>
                              </w:tc>
                              <w:tc>
                                <w:tcPr>
                                  <w:tcW w:w="656"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9B1010" w:rsidP="00406154">
                                  <w:pPr>
                                    <w:widowControl/>
                                    <w:jc w:val="center"/>
                                    <w:rPr>
                                      <w:rFonts w:ascii="Roboto" w:hAnsi="Roboto" w:cs="宋体"/>
                                      <w:color w:val="000000"/>
                                      <w:kern w:val="0"/>
                                      <w:szCs w:val="21"/>
                                    </w:rPr>
                                  </w:pPr>
                                  <w:r w:rsidRPr="00A7395B">
                                    <w:rPr>
                                      <w:rFonts w:ascii="Roboto" w:hAnsi="Roboto" w:cs="宋体"/>
                                      <w:color w:val="000000"/>
                                      <w:kern w:val="0"/>
                                      <w:szCs w:val="21"/>
                                    </w:rPr>
                                    <w:t>V</w:t>
                                  </w:r>
                                  <w:r w:rsidR="00E46C10" w:rsidRPr="00A7395B">
                                    <w:rPr>
                                      <w:rFonts w:ascii="Roboto" w:hAnsi="Roboto" w:cs="宋体"/>
                                      <w:color w:val="000000"/>
                                      <w:kern w:val="0"/>
                                      <w:szCs w:val="21"/>
                                    </w:rPr>
                                    <w:t>(</w:t>
                                  </w:r>
                                  <w:r w:rsidR="00E46C10" w:rsidRPr="00A7395B">
                                    <w:rPr>
                                      <w:rFonts w:ascii="Roboto" w:eastAsia="华文细黑" w:hAnsi="Roboto"/>
                                      <w:szCs w:val="21"/>
                                    </w:rPr>
                                    <w:t>4.92mm</w:t>
                                  </w:r>
                                  <w:r w:rsidR="00E46C10" w:rsidRPr="00A7395B">
                                    <w:rPr>
                                      <w:rFonts w:ascii="Roboto" w:hAnsi="Roboto" w:cs="宋体"/>
                                      <w:color w:val="000000"/>
                                      <w:kern w:val="0"/>
                                      <w:szCs w:val="21"/>
                                    </w:rPr>
                                    <w:t>)</w:t>
                                  </w:r>
                                </w:p>
                              </w:tc>
                              <w:tc>
                                <w:tcPr>
                                  <w:tcW w:w="665"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H(</w:t>
                                  </w:r>
                                  <w:r w:rsidRPr="00A7395B">
                                    <w:rPr>
                                      <w:rFonts w:ascii="Roboto" w:eastAsia="华文细黑" w:hAnsi="Roboto"/>
                                      <w:szCs w:val="21"/>
                                    </w:rPr>
                                    <w:t>6.22mm</w:t>
                                  </w:r>
                                  <w:r w:rsidRPr="00A7395B">
                                    <w:rPr>
                                      <w:rFonts w:ascii="Roboto" w:hAnsi="Roboto" w:cs="宋体"/>
                                      <w:color w:val="000000"/>
                                      <w:kern w:val="0"/>
                                      <w:szCs w:val="21"/>
                                    </w:rPr>
                                    <w:t>)</w:t>
                                  </w:r>
                                </w:p>
                              </w:tc>
                              <w:tc>
                                <w:tcPr>
                                  <w:tcW w:w="656"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V(</w:t>
                                  </w:r>
                                  <w:r w:rsidRPr="00A7395B">
                                    <w:rPr>
                                      <w:rFonts w:ascii="Roboto" w:eastAsia="华文细黑" w:hAnsi="Roboto"/>
                                      <w:szCs w:val="21"/>
                                    </w:rPr>
                                    <w:t>4.67mm</w:t>
                                  </w:r>
                                  <w:r w:rsidRPr="00A7395B">
                                    <w:rPr>
                                      <w:rFonts w:ascii="Roboto" w:hAnsi="Roboto" w:cs="宋体"/>
                                      <w:color w:val="000000"/>
                                      <w:kern w:val="0"/>
                                      <w:szCs w:val="21"/>
                                    </w:rPr>
                                    <w:t>)</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eastAsia="等线" w:hAnsi="Roboto" w:cs="Calibri"/>
                                      <w:color w:val="000000"/>
                                      <w:szCs w:val="21"/>
                                    </w:rPr>
                                  </w:pPr>
                                  <w:r w:rsidRPr="00A7395B">
                                    <w:rPr>
                                      <w:rFonts w:ascii="Roboto" w:eastAsia="等线" w:hAnsi="Roboto" w:cs="Calibri"/>
                                      <w:color w:val="000000"/>
                                      <w:szCs w:val="21"/>
                                    </w:rPr>
                                    <w:t>2</w:t>
                                  </w: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near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12.68</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0.300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24.17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15.65</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20.06</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14.82</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far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20.12</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0.240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31.12</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20.21</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25.87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17.15</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r w:rsidRPr="00A7395B">
                                    <w:rPr>
                                      <w:rFonts w:ascii="Roboto" w:hAnsi="Roboto" w:cs="宋体"/>
                                      <w:color w:val="000000"/>
                                      <w:kern w:val="0"/>
                                      <w:szCs w:val="21"/>
                                    </w:rPr>
                                    <w:t>1</w:t>
                                  </w: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near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28.6</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0.190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39.17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25.54</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32.63</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24.20</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far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52.65</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0.120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61.37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40.19</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51.25</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38.09</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hAnsi="Roboto" w:cs="宋体"/>
                                      <w:color w:val="000000"/>
                                      <w:kern w:val="0"/>
                                      <w:szCs w:val="21"/>
                                    </w:rPr>
                                  </w:pPr>
                                  <w:r w:rsidRPr="00A7395B">
                                    <w:rPr>
                                      <w:rFonts w:ascii="Roboto" w:hAnsi="Roboto" w:cs="宋体"/>
                                      <w:color w:val="000000"/>
                                      <w:kern w:val="0"/>
                                      <w:szCs w:val="21"/>
                                    </w:rPr>
                                    <w:t>0</w:t>
                                  </w:r>
                                </w:p>
                              </w:tc>
                              <w:tc>
                                <w:tcPr>
                                  <w:tcW w:w="708" w:type="pct"/>
                                  <w:gridSpan w:val="2"/>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eastAsia="华文细黑" w:hAnsi="Roboto"/>
                                      <w:szCs w:val="21"/>
                                    </w:rPr>
                                  </w:pPr>
                                  <w:r w:rsidRPr="00A7395B">
                                    <w:rPr>
                                      <w:rFonts w:ascii="Roboto" w:eastAsia="华文细黑" w:hAnsi="Roboto"/>
                                      <w:szCs w:val="21"/>
                                    </w:rPr>
                                    <w:t>100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widowControl/>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0.070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106.09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69.80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88.83</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66.18</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0.048</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152.48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100.50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127.79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95.30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0.037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198.83</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131.19</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166.74</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124.40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0.030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245.17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161.87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205.67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153.50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0.025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291.50</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192.54</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244.60</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182.60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0.022</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337.82</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223.21</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283.52</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211.69</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0.019</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384.17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253.90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322.46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240.80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430.46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284.55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361.36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269.87</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476.78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315.22</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400.28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298.96</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0.014</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523.09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345.88</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439.19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328.04</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0.013</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569.40</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376.55</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478.10</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357.13</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650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0.012</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615.72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407.22</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517.02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386.22</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0.011</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662.02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437.87</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555.92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415.30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0.010</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754.64</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499.20</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633.75</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473.47</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0.009</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847.28</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560.54</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711.58</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531.65</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0.008</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939.91</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621.87</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789.42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589.82</w:t>
                                  </w:r>
                                </w:p>
                              </w:tc>
                            </w:tr>
                          </w:tbl>
                          <w:p w:rsidR="00E46C10" w:rsidRPr="00A7395B" w:rsidRDefault="00E46C10" w:rsidP="00E46C10">
                            <w:pPr>
                              <w:widowControl/>
                              <w:rPr>
                                <w:rFonts w:ascii="Roboto" w:hAnsi="Roboto" w:cs="宋体"/>
                                <w:color w:val="000000"/>
                                <w:kern w:val="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2CF1" id="文本框 5" o:spid="_x0000_s1035" type="#_x0000_t202" style="position:absolute;left:0;text-align:left;margin-left:-70.85pt;margin-top:-24.5pt;width:557.05pt;height:51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" filled="f" stroked="f" strokeweight=".5pt">
                <v:textbox>
                  <w:txbxContent>
                    <w:p w:rsidR="00E46C10" w:rsidRPr="00C10067" w:rsidRDefault="00E46C10" w:rsidP="00E46C10">
                      <w:pPr>
                        <w:jc w:val="left"/>
                        <w:rPr>
                          <w:rFonts w:ascii="Roboto" w:eastAsia="黑体" w:hAnsi="Roboto" w:cs="Calibri"/>
                          <w:b/>
                          <w:color w:val="FF7500"/>
                          <w:sz w:val="32"/>
                          <w:szCs w:val="32"/>
                        </w:rPr>
                      </w:pPr>
                      <w:r w:rsidRPr="00C10067">
                        <w:rPr>
                          <w:rFonts w:ascii="Roboto" w:eastAsia="黑体" w:hAnsi="Roboto" w:cs="Calibri"/>
                          <w:b/>
                          <w:color w:val="FF7500"/>
                          <w:sz w:val="32"/>
                          <w:szCs w:val="32"/>
                        </w:rPr>
                        <w:t>Field of View</w:t>
                      </w:r>
                    </w:p>
                    <w:tbl>
                      <w:tblPr>
                        <w:tblW w:w="5000" w:type="pct"/>
                        <w:jc w:val="center"/>
                        <w:tblLook w:val="04A0" w:firstRow="1" w:lastRow="0" w:firstColumn="1" w:lastColumn="0" w:noHBand="0" w:noVBand="1"/>
                      </w:tblPr>
                      <w:tblGrid>
                        <w:gridCol w:w="1895"/>
                        <w:gridCol w:w="703"/>
                        <w:gridCol w:w="829"/>
                        <w:gridCol w:w="1677"/>
                        <w:gridCol w:w="1439"/>
                        <w:gridCol w:w="1420"/>
                        <w:gridCol w:w="1439"/>
                        <w:gridCol w:w="1420"/>
                      </w:tblGrid>
                      <w:tr w:rsidR="00E46C10" w:rsidRPr="00A7395B" w:rsidTr="009F294E">
                        <w:trPr>
                          <w:trHeight w:val="306"/>
                          <w:jc w:val="center"/>
                        </w:trPr>
                        <w:tc>
                          <w:tcPr>
                            <w:tcW w:w="875" w:type="pct"/>
                            <w:vMerge w:val="restart"/>
                            <w:tcBorders>
                              <w:top w:val="single" w:sz="8" w:space="0" w:color="D9D9D9"/>
                              <w:left w:val="single" w:sz="8" w:space="0" w:color="BFBFBF"/>
                              <w:right w:val="single" w:sz="8" w:space="0" w:color="BFBFBF"/>
                            </w:tcBorders>
                            <w:shd w:val="clear" w:color="000000" w:fill="F2F2F2"/>
                            <w:vAlign w:val="center"/>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Extension</w:t>
                            </w:r>
                            <w:r w:rsidRPr="002A1FAA">
                              <w:rPr>
                                <w:rFonts w:ascii="Roboto" w:eastAsia="华文细黑" w:hAnsi="Roboto" w:cs="Calibri"/>
                                <w:b/>
                                <w:color w:val="000000"/>
                                <w:kern w:val="0"/>
                                <w:szCs w:val="21"/>
                              </w:rPr>
                              <w:t xml:space="preserve"> (mm)</w:t>
                            </w:r>
                          </w:p>
                        </w:tc>
                        <w:tc>
                          <w:tcPr>
                            <w:tcW w:w="708" w:type="pct"/>
                            <w:gridSpan w:val="2"/>
                            <w:vMerge w:val="restart"/>
                            <w:tcBorders>
                              <w:top w:val="single" w:sz="8" w:space="0" w:color="D9D9D9"/>
                              <w:left w:val="single" w:sz="8" w:space="0" w:color="BFBFBF"/>
                              <w:right w:val="single" w:sz="8" w:space="0" w:color="BFBFBF"/>
                            </w:tcBorders>
                            <w:shd w:val="clear" w:color="000000" w:fill="F2F2F2"/>
                            <w:vAlign w:val="center"/>
                            <w:hideMark/>
                          </w:tcPr>
                          <w:p w:rsidR="00E46C10" w:rsidRPr="002A1FAA" w:rsidRDefault="00E46C10" w:rsidP="00E46C10">
                            <w:pPr>
                              <w:widowControl/>
                              <w:jc w:val="center"/>
                              <w:rPr>
                                <w:rFonts w:ascii="Roboto" w:eastAsia="华文细黑" w:hAnsi="Roboto"/>
                                <w:b/>
                                <w:szCs w:val="21"/>
                              </w:rPr>
                            </w:pPr>
                            <w:r w:rsidRPr="002A1FAA">
                              <w:rPr>
                                <w:rFonts w:ascii="Roboto" w:eastAsia="华文细黑" w:hAnsi="Roboto"/>
                                <w:b/>
                                <w:szCs w:val="21"/>
                              </w:rPr>
                              <w:t xml:space="preserve">Working </w:t>
                            </w:r>
                          </w:p>
                          <w:p w:rsidR="00E46C10" w:rsidRPr="002A1FAA" w:rsidRDefault="00E46C10" w:rsidP="00E46C10">
                            <w:pPr>
                              <w:widowControl/>
                              <w:jc w:val="center"/>
                              <w:rPr>
                                <w:rFonts w:ascii="Roboto" w:eastAsia="华文细黑" w:hAnsi="Roboto" w:cs="宋体"/>
                                <w:b/>
                                <w:color w:val="000000"/>
                                <w:kern w:val="0"/>
                                <w:szCs w:val="21"/>
                              </w:rPr>
                            </w:pPr>
                            <w:r w:rsidRPr="002A1FAA">
                              <w:rPr>
                                <w:rFonts w:ascii="Roboto" w:eastAsia="华文细黑" w:hAnsi="Roboto"/>
                                <w:b/>
                                <w:szCs w:val="21"/>
                              </w:rPr>
                              <w:t>Distance</w:t>
                            </w:r>
                          </w:p>
                          <w:p w:rsidR="00E46C10" w:rsidRPr="002A1FAA" w:rsidRDefault="00E46C10" w:rsidP="00E46C10">
                            <w:pPr>
                              <w:widowControl/>
                              <w:jc w:val="center"/>
                              <w:rPr>
                                <w:rFonts w:ascii="Roboto" w:eastAsia="华文细黑" w:hAnsi="Roboto" w:cs="宋体"/>
                                <w:b/>
                                <w:color w:val="000000"/>
                                <w:kern w:val="0"/>
                                <w:szCs w:val="21"/>
                              </w:rPr>
                            </w:pPr>
                            <w:r w:rsidRPr="002A1FAA">
                              <w:rPr>
                                <w:rFonts w:ascii="Roboto" w:eastAsia="华文细黑" w:hAnsi="Roboto" w:cs="Calibri"/>
                                <w:b/>
                                <w:color w:val="000000"/>
                                <w:kern w:val="0"/>
                                <w:szCs w:val="21"/>
                              </w:rPr>
                              <w:t>(mm)</w:t>
                            </w:r>
                          </w:p>
                        </w:tc>
                        <w:tc>
                          <w:tcPr>
                            <w:tcW w:w="775" w:type="pct"/>
                            <w:vMerge w:val="restart"/>
                            <w:tcBorders>
                              <w:top w:val="single" w:sz="8" w:space="0" w:color="D9D9D9"/>
                              <w:left w:val="single" w:sz="8" w:space="0" w:color="BFBFBF"/>
                              <w:bottom w:val="single" w:sz="8" w:space="0" w:color="D9D9D9"/>
                              <w:right w:val="single" w:sz="8" w:space="0" w:color="BFBFBF"/>
                            </w:tcBorders>
                            <w:shd w:val="clear" w:color="000000" w:fill="F2F2F2"/>
                            <w:vAlign w:val="center"/>
                            <w:hideMark/>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Magnification</w:t>
                            </w:r>
                          </w:p>
                        </w:tc>
                        <w:tc>
                          <w:tcPr>
                            <w:tcW w:w="2642" w:type="pct"/>
                            <w:gridSpan w:val="4"/>
                            <w:tcBorders>
                              <w:top w:val="single" w:sz="8" w:space="0" w:color="D9D9D9"/>
                              <w:left w:val="nil"/>
                              <w:bottom w:val="single" w:sz="8" w:space="0" w:color="D9D9D9"/>
                              <w:right w:val="single" w:sz="8" w:space="0" w:color="BFBFBF"/>
                            </w:tcBorders>
                            <w:shd w:val="clear" w:color="000000" w:fill="F2F2F2"/>
                            <w:vAlign w:val="center"/>
                            <w:hideMark/>
                          </w:tcPr>
                          <w:p w:rsidR="00E46C10" w:rsidRPr="002A1FAA" w:rsidRDefault="00E46C10" w:rsidP="00F251BE">
                            <w:pPr>
                              <w:widowControl/>
                              <w:jc w:val="center"/>
                              <w:rPr>
                                <w:rFonts w:ascii="Roboto" w:eastAsia="华文细黑" w:hAnsi="Roboto" w:cs="宋体"/>
                                <w:b/>
                                <w:color w:val="000000"/>
                                <w:kern w:val="0"/>
                                <w:szCs w:val="21"/>
                              </w:rPr>
                            </w:pPr>
                            <w:r w:rsidRPr="002A1FAA">
                              <w:rPr>
                                <w:rFonts w:ascii="Roboto" w:eastAsia="华文细黑" w:hAnsi="Roboto"/>
                                <w:b/>
                                <w:szCs w:val="21"/>
                              </w:rPr>
                              <w:t>Field of View</w:t>
                            </w:r>
                            <w:r w:rsidRPr="002A1FAA">
                              <w:rPr>
                                <w:rFonts w:ascii="Roboto" w:eastAsia="华文细黑" w:hAnsi="Roboto" w:cs="Calibri"/>
                                <w:b/>
                                <w:color w:val="000000"/>
                                <w:kern w:val="0"/>
                                <w:szCs w:val="21"/>
                              </w:rPr>
                              <w:t xml:space="preserve"> (mm)</w:t>
                            </w:r>
                          </w:p>
                        </w:tc>
                      </w:tr>
                      <w:tr w:rsidR="00E46C10" w:rsidRPr="00A7395B" w:rsidTr="009F294E">
                        <w:trPr>
                          <w:trHeight w:val="306"/>
                          <w:jc w:val="center"/>
                        </w:trPr>
                        <w:tc>
                          <w:tcPr>
                            <w:tcW w:w="875" w:type="pct"/>
                            <w:vMerge/>
                            <w:tcBorders>
                              <w:left w:val="single" w:sz="8" w:space="0" w:color="BFBFBF"/>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708" w:type="pct"/>
                            <w:gridSpan w:val="2"/>
                            <w:vMerge/>
                            <w:tcBorders>
                              <w:left w:val="single" w:sz="8" w:space="0" w:color="BFBFBF"/>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775" w:type="pct"/>
                            <w:vMerge/>
                            <w:tcBorders>
                              <w:top w:val="single" w:sz="8" w:space="0" w:color="D9D9D9"/>
                              <w:left w:val="single" w:sz="8" w:space="0" w:color="BFBFBF"/>
                              <w:bottom w:val="single" w:sz="8" w:space="0" w:color="D9D9D9"/>
                              <w:right w:val="single" w:sz="8" w:space="0" w:color="BFBFBF"/>
                            </w:tcBorders>
                            <w:shd w:val="clear" w:color="000000" w:fill="F2F2F2"/>
                            <w:vAlign w:val="center"/>
                          </w:tcPr>
                          <w:p w:rsidR="00E46C10" w:rsidRPr="00A7395B" w:rsidRDefault="00E46C10" w:rsidP="00406154">
                            <w:pPr>
                              <w:widowControl/>
                              <w:jc w:val="center"/>
                              <w:rPr>
                                <w:rFonts w:ascii="Roboto" w:eastAsia="华文细黑" w:hAnsi="Roboto" w:cs="宋体"/>
                                <w:color w:val="000000"/>
                                <w:kern w:val="0"/>
                                <w:szCs w:val="21"/>
                              </w:rPr>
                            </w:pPr>
                          </w:p>
                        </w:tc>
                        <w:tc>
                          <w:tcPr>
                            <w:tcW w:w="1321" w:type="pct"/>
                            <w:gridSpan w:val="2"/>
                            <w:tcBorders>
                              <w:top w:val="single" w:sz="8" w:space="0" w:color="D9D9D9"/>
                              <w:left w:val="nil"/>
                              <w:bottom w:val="single" w:sz="8" w:space="0" w:color="D9D9D9"/>
                              <w:right w:val="single" w:sz="8" w:space="0" w:color="BFBFBF"/>
                            </w:tcBorders>
                            <w:shd w:val="clear" w:color="000000" w:fill="F2F2F2"/>
                            <w:vAlign w:val="center"/>
                          </w:tcPr>
                          <w:p w:rsidR="00E46C10" w:rsidRPr="00A7395B" w:rsidRDefault="00E46C10" w:rsidP="002A1FAA">
                            <w:pPr>
                              <w:jc w:val="center"/>
                              <w:rPr>
                                <w:rFonts w:ascii="Roboto" w:eastAsia="华文细黑" w:hAnsi="Roboto"/>
                                <w:szCs w:val="21"/>
                              </w:rPr>
                            </w:pPr>
                            <w:r w:rsidRPr="00A7395B">
                              <w:rPr>
                                <w:rFonts w:ascii="Roboto" w:eastAsia="华文细黑" w:hAnsi="Roboto"/>
                                <w:szCs w:val="21"/>
                              </w:rPr>
                              <w:t>1/1.8</w:t>
                            </w:r>
                            <w:r w:rsidR="002A1FAA">
                              <w:rPr>
                                <w:rFonts w:ascii="Roboto" w:eastAsia="华文细黑" w:hAnsi="Roboto"/>
                                <w:szCs w:val="21"/>
                              </w:rPr>
                              <w:t>"</w:t>
                            </w:r>
                          </w:p>
                        </w:tc>
                        <w:tc>
                          <w:tcPr>
                            <w:tcW w:w="1321" w:type="pct"/>
                            <w:gridSpan w:val="2"/>
                            <w:tcBorders>
                              <w:top w:val="single" w:sz="8" w:space="0" w:color="D9D9D9"/>
                              <w:left w:val="nil"/>
                              <w:bottom w:val="single" w:sz="8" w:space="0" w:color="D9D9D9"/>
                              <w:right w:val="single" w:sz="8" w:space="0" w:color="BFBFBF"/>
                            </w:tcBorders>
                            <w:shd w:val="clear" w:color="000000" w:fill="F2F2F2"/>
                            <w:vAlign w:val="center"/>
                          </w:tcPr>
                          <w:p w:rsidR="00E46C10" w:rsidRPr="00A7395B" w:rsidRDefault="00E46C10" w:rsidP="002A1FAA">
                            <w:pPr>
                              <w:jc w:val="center"/>
                              <w:rPr>
                                <w:rFonts w:ascii="Roboto" w:eastAsia="华文细黑" w:hAnsi="Roboto"/>
                                <w:szCs w:val="21"/>
                              </w:rPr>
                            </w:pPr>
                            <w:r w:rsidRPr="00A7395B">
                              <w:rPr>
                                <w:rFonts w:ascii="Roboto" w:eastAsia="华文细黑" w:hAnsi="Roboto"/>
                                <w:szCs w:val="21"/>
                              </w:rPr>
                              <w:t>1</w:t>
                            </w:r>
                            <w:r w:rsidR="002A1FAA">
                              <w:rPr>
                                <w:rFonts w:ascii="Roboto" w:eastAsia="华文细黑" w:hAnsi="Roboto"/>
                                <w:szCs w:val="21"/>
                              </w:rPr>
                              <w:t>/2"</w:t>
                            </w:r>
                          </w:p>
                        </w:tc>
                      </w:tr>
                      <w:tr w:rsidR="00E46C10" w:rsidRPr="00A7395B" w:rsidTr="009F294E">
                        <w:trPr>
                          <w:trHeight w:val="384"/>
                          <w:jc w:val="center"/>
                        </w:trPr>
                        <w:tc>
                          <w:tcPr>
                            <w:tcW w:w="875" w:type="pct"/>
                            <w:vMerge/>
                            <w:tcBorders>
                              <w:left w:val="single" w:sz="8" w:space="0" w:color="BFBFBF"/>
                              <w:bottom w:val="single" w:sz="8" w:space="0" w:color="D9D9D9"/>
                              <w:right w:val="single" w:sz="8" w:space="0" w:color="BFBFBF"/>
                            </w:tcBorders>
                            <w:vAlign w:val="center"/>
                          </w:tcPr>
                          <w:p w:rsidR="00E46C10" w:rsidRPr="00A7395B" w:rsidRDefault="00E46C10" w:rsidP="00406154">
                            <w:pPr>
                              <w:widowControl/>
                              <w:jc w:val="left"/>
                              <w:rPr>
                                <w:rFonts w:ascii="Roboto" w:eastAsia="华文细黑" w:hAnsi="Roboto" w:cs="宋体"/>
                                <w:color w:val="000000"/>
                                <w:kern w:val="0"/>
                                <w:szCs w:val="21"/>
                              </w:rPr>
                            </w:pPr>
                          </w:p>
                        </w:tc>
                        <w:tc>
                          <w:tcPr>
                            <w:tcW w:w="708" w:type="pct"/>
                            <w:gridSpan w:val="2"/>
                            <w:vMerge/>
                            <w:tcBorders>
                              <w:left w:val="single" w:sz="8" w:space="0" w:color="BFBFBF"/>
                              <w:bottom w:val="single" w:sz="8" w:space="0" w:color="D9D9D9"/>
                              <w:right w:val="single" w:sz="8" w:space="0" w:color="BFBFBF"/>
                            </w:tcBorders>
                            <w:vAlign w:val="center"/>
                            <w:hideMark/>
                          </w:tcPr>
                          <w:p w:rsidR="00E46C10" w:rsidRPr="00A7395B" w:rsidRDefault="00E46C10" w:rsidP="00406154">
                            <w:pPr>
                              <w:widowControl/>
                              <w:jc w:val="left"/>
                              <w:rPr>
                                <w:rFonts w:ascii="Roboto" w:eastAsia="华文细黑" w:hAnsi="Roboto" w:cs="宋体"/>
                                <w:color w:val="000000"/>
                                <w:kern w:val="0"/>
                                <w:szCs w:val="21"/>
                              </w:rPr>
                            </w:pPr>
                          </w:p>
                        </w:tc>
                        <w:tc>
                          <w:tcPr>
                            <w:tcW w:w="775" w:type="pct"/>
                            <w:vMerge/>
                            <w:tcBorders>
                              <w:top w:val="single" w:sz="8" w:space="0" w:color="D9D9D9"/>
                              <w:left w:val="single" w:sz="8" w:space="0" w:color="BFBFBF"/>
                              <w:bottom w:val="single" w:sz="8" w:space="0" w:color="D9D9D9"/>
                              <w:right w:val="single" w:sz="8" w:space="0" w:color="BFBFBF"/>
                            </w:tcBorders>
                            <w:vAlign w:val="center"/>
                            <w:hideMark/>
                          </w:tcPr>
                          <w:p w:rsidR="00E46C10" w:rsidRPr="00A7395B" w:rsidRDefault="00E46C10" w:rsidP="00406154">
                            <w:pPr>
                              <w:widowControl/>
                              <w:jc w:val="left"/>
                              <w:rPr>
                                <w:rFonts w:ascii="Roboto" w:eastAsia="华文细黑" w:hAnsi="Roboto" w:cs="宋体"/>
                                <w:color w:val="000000"/>
                                <w:kern w:val="0"/>
                                <w:szCs w:val="21"/>
                              </w:rPr>
                            </w:pPr>
                          </w:p>
                        </w:tc>
                        <w:tc>
                          <w:tcPr>
                            <w:tcW w:w="665"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H(</w:t>
                            </w:r>
                            <w:r w:rsidRPr="00A7395B">
                              <w:rPr>
                                <w:rFonts w:ascii="Roboto" w:eastAsia="华文细黑" w:hAnsi="Roboto"/>
                                <w:szCs w:val="21"/>
                              </w:rPr>
                              <w:t>7.38mm</w:t>
                            </w:r>
                            <w:r w:rsidRPr="00A7395B">
                              <w:rPr>
                                <w:rFonts w:ascii="Roboto" w:hAnsi="Roboto" w:cs="宋体"/>
                                <w:color w:val="000000"/>
                                <w:kern w:val="0"/>
                                <w:szCs w:val="21"/>
                              </w:rPr>
                              <w:t>)</w:t>
                            </w:r>
                          </w:p>
                        </w:tc>
                        <w:tc>
                          <w:tcPr>
                            <w:tcW w:w="656"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9B1010" w:rsidP="00406154">
                            <w:pPr>
                              <w:widowControl/>
                              <w:jc w:val="center"/>
                              <w:rPr>
                                <w:rFonts w:ascii="Roboto" w:hAnsi="Roboto" w:cs="宋体"/>
                                <w:color w:val="000000"/>
                                <w:kern w:val="0"/>
                                <w:szCs w:val="21"/>
                              </w:rPr>
                            </w:pPr>
                            <w:r w:rsidRPr="00A7395B">
                              <w:rPr>
                                <w:rFonts w:ascii="Roboto" w:hAnsi="Roboto" w:cs="宋体"/>
                                <w:color w:val="000000"/>
                                <w:kern w:val="0"/>
                                <w:szCs w:val="21"/>
                              </w:rPr>
                              <w:t>V</w:t>
                            </w:r>
                            <w:r w:rsidR="00E46C10" w:rsidRPr="00A7395B">
                              <w:rPr>
                                <w:rFonts w:ascii="Roboto" w:hAnsi="Roboto" w:cs="宋体"/>
                                <w:color w:val="000000"/>
                                <w:kern w:val="0"/>
                                <w:szCs w:val="21"/>
                              </w:rPr>
                              <w:t>(</w:t>
                            </w:r>
                            <w:r w:rsidR="00E46C10" w:rsidRPr="00A7395B">
                              <w:rPr>
                                <w:rFonts w:ascii="Roboto" w:eastAsia="华文细黑" w:hAnsi="Roboto"/>
                                <w:szCs w:val="21"/>
                              </w:rPr>
                              <w:t>4.92mm</w:t>
                            </w:r>
                            <w:r w:rsidR="00E46C10" w:rsidRPr="00A7395B">
                              <w:rPr>
                                <w:rFonts w:ascii="Roboto" w:hAnsi="Roboto" w:cs="宋体"/>
                                <w:color w:val="000000"/>
                                <w:kern w:val="0"/>
                                <w:szCs w:val="21"/>
                              </w:rPr>
                              <w:t>)</w:t>
                            </w:r>
                          </w:p>
                        </w:tc>
                        <w:tc>
                          <w:tcPr>
                            <w:tcW w:w="665"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H(</w:t>
                            </w:r>
                            <w:r w:rsidRPr="00A7395B">
                              <w:rPr>
                                <w:rFonts w:ascii="Roboto" w:eastAsia="华文细黑" w:hAnsi="Roboto"/>
                                <w:szCs w:val="21"/>
                              </w:rPr>
                              <w:t>6.22mm</w:t>
                            </w:r>
                            <w:r w:rsidRPr="00A7395B">
                              <w:rPr>
                                <w:rFonts w:ascii="Roboto" w:hAnsi="Roboto" w:cs="宋体"/>
                                <w:color w:val="000000"/>
                                <w:kern w:val="0"/>
                                <w:szCs w:val="21"/>
                              </w:rPr>
                              <w:t>)</w:t>
                            </w:r>
                          </w:p>
                        </w:tc>
                        <w:tc>
                          <w:tcPr>
                            <w:tcW w:w="656" w:type="pct"/>
                            <w:tcBorders>
                              <w:top w:val="single" w:sz="4" w:space="0" w:color="D9D9D9"/>
                              <w:left w:val="nil"/>
                              <w:bottom w:val="single" w:sz="8" w:space="0" w:color="D9D9D9"/>
                              <w:right w:val="single" w:sz="8" w:space="0" w:color="BFBFBF"/>
                            </w:tcBorders>
                            <w:shd w:val="clear" w:color="000000" w:fill="F2F2F2"/>
                            <w:vAlign w:val="center"/>
                            <w:hideMark/>
                          </w:tcPr>
                          <w:p w:rsidR="00E46C10" w:rsidRPr="00A7395B" w:rsidRDefault="00E46C10" w:rsidP="00406154">
                            <w:pPr>
                              <w:widowControl/>
                              <w:jc w:val="center"/>
                              <w:rPr>
                                <w:rFonts w:ascii="Roboto" w:hAnsi="Roboto" w:cs="宋体"/>
                                <w:color w:val="000000"/>
                                <w:kern w:val="0"/>
                                <w:szCs w:val="21"/>
                              </w:rPr>
                            </w:pPr>
                            <w:r w:rsidRPr="00A7395B">
                              <w:rPr>
                                <w:rFonts w:ascii="Roboto" w:hAnsi="Roboto" w:cs="宋体"/>
                                <w:color w:val="000000"/>
                                <w:kern w:val="0"/>
                                <w:szCs w:val="21"/>
                              </w:rPr>
                              <w:t>V(</w:t>
                            </w:r>
                            <w:r w:rsidRPr="00A7395B">
                              <w:rPr>
                                <w:rFonts w:ascii="Roboto" w:eastAsia="华文细黑" w:hAnsi="Roboto"/>
                                <w:szCs w:val="21"/>
                              </w:rPr>
                              <w:t>4.67mm</w:t>
                            </w:r>
                            <w:r w:rsidRPr="00A7395B">
                              <w:rPr>
                                <w:rFonts w:ascii="Roboto" w:hAnsi="Roboto" w:cs="宋体"/>
                                <w:color w:val="000000"/>
                                <w:kern w:val="0"/>
                                <w:szCs w:val="21"/>
                              </w:rPr>
                              <w:t>)</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eastAsia="等线" w:hAnsi="Roboto" w:cs="Calibri"/>
                                <w:color w:val="000000"/>
                                <w:szCs w:val="21"/>
                              </w:rPr>
                            </w:pPr>
                            <w:r w:rsidRPr="00A7395B">
                              <w:rPr>
                                <w:rFonts w:ascii="Roboto" w:eastAsia="等线" w:hAnsi="Roboto" w:cs="Calibri"/>
                                <w:color w:val="000000"/>
                                <w:szCs w:val="21"/>
                              </w:rPr>
                              <w:t>2</w:t>
                            </w: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near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12.68</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0.300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24.17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15.65</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20.06</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14.82</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far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20.12</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0.240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31.12</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20.21</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25.87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17.15</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r w:rsidRPr="00A7395B">
                              <w:rPr>
                                <w:rFonts w:ascii="Roboto" w:hAnsi="Roboto" w:cs="宋体"/>
                                <w:color w:val="000000"/>
                                <w:kern w:val="0"/>
                                <w:szCs w:val="21"/>
                              </w:rPr>
                              <w:t>1</w:t>
                            </w: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near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28.6</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0.190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39.17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25.54</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32.63</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24.20</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32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far</w:t>
                            </w:r>
                          </w:p>
                        </w:tc>
                        <w:tc>
                          <w:tcPr>
                            <w:tcW w:w="383"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52.65</w:t>
                            </w:r>
                          </w:p>
                        </w:tc>
                        <w:tc>
                          <w:tcPr>
                            <w:tcW w:w="775" w:type="pct"/>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0.120</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61.37</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40.19</w:t>
                            </w:r>
                          </w:p>
                        </w:tc>
                        <w:tc>
                          <w:tcPr>
                            <w:tcW w:w="665"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51.25</w:t>
                            </w:r>
                          </w:p>
                        </w:tc>
                        <w:tc>
                          <w:tcPr>
                            <w:tcW w:w="656" w:type="pct"/>
                            <w:tcBorders>
                              <w:top w:val="nil"/>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38.09</w:t>
                            </w:r>
                          </w:p>
                        </w:tc>
                      </w:tr>
                      <w:tr w:rsidR="00E02F33" w:rsidRPr="00A7395B" w:rsidTr="009F294E">
                        <w:trPr>
                          <w:trHeight w:val="286"/>
                          <w:jc w:val="center"/>
                        </w:trPr>
                        <w:tc>
                          <w:tcPr>
                            <w:tcW w:w="875" w:type="pct"/>
                            <w:vMerge w:val="restart"/>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hAnsi="Roboto" w:cs="宋体"/>
                                <w:color w:val="000000"/>
                                <w:kern w:val="0"/>
                                <w:szCs w:val="21"/>
                              </w:rPr>
                            </w:pPr>
                            <w:r w:rsidRPr="00A7395B">
                              <w:rPr>
                                <w:rFonts w:ascii="Roboto" w:hAnsi="Roboto" w:cs="宋体"/>
                                <w:color w:val="000000"/>
                                <w:kern w:val="0"/>
                                <w:szCs w:val="21"/>
                              </w:rPr>
                              <w:t>0</w:t>
                            </w:r>
                          </w:p>
                        </w:tc>
                        <w:tc>
                          <w:tcPr>
                            <w:tcW w:w="708" w:type="pct"/>
                            <w:gridSpan w:val="2"/>
                            <w:tcBorders>
                              <w:top w:val="nil"/>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eastAsia="华文细黑" w:hAnsi="Roboto"/>
                                <w:szCs w:val="21"/>
                              </w:rPr>
                            </w:pPr>
                            <w:r w:rsidRPr="00A7395B">
                              <w:rPr>
                                <w:rFonts w:ascii="Roboto" w:eastAsia="华文细黑" w:hAnsi="Roboto"/>
                                <w:szCs w:val="21"/>
                              </w:rPr>
                              <w:t>100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widowControl/>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0.070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106.09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69.80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88.83</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66.18</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0.048</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152.48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100.50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127.79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95.30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0.037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198.83</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131.19</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166.74</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124.40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0.030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245.17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161.87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205.67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153.50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0.025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291.50</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192.54</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244.60</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182.60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0.022</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337.82</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223.21</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283.52</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211.69</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0.019</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384.17</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253.90</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322.46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240.80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0.017</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430.46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284.55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361.36</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269.87</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500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0.015</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476.78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315.22</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400.28</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298.96</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550</w:t>
                            </w:r>
                          </w:p>
                        </w:tc>
                        <w:tc>
                          <w:tcPr>
                            <w:tcW w:w="775" w:type="pct"/>
                            <w:tcBorders>
                              <w:top w:val="nil"/>
                              <w:left w:val="single" w:sz="8" w:space="0" w:color="BFBFBF"/>
                              <w:bottom w:val="single" w:sz="8" w:space="0" w:color="D9D9D9"/>
                              <w:right w:val="single" w:sz="8" w:space="0" w:color="BFBFBF"/>
                            </w:tcBorders>
                            <w:shd w:val="clear" w:color="000000" w:fill="FFFFFF"/>
                            <w:vAlign w:val="center"/>
                            <w:hideMark/>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0.014</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523.09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345.88</w:t>
                            </w:r>
                          </w:p>
                        </w:tc>
                        <w:tc>
                          <w:tcPr>
                            <w:tcW w:w="665"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439.19</w:t>
                            </w:r>
                          </w:p>
                        </w:tc>
                        <w:tc>
                          <w:tcPr>
                            <w:tcW w:w="656" w:type="pct"/>
                            <w:tcBorders>
                              <w:top w:val="nil"/>
                              <w:left w:val="nil"/>
                              <w:bottom w:val="single" w:sz="8" w:space="0" w:color="D9D9D9"/>
                              <w:right w:val="single" w:sz="8" w:space="0" w:color="BFBFBF"/>
                            </w:tcBorders>
                            <w:shd w:val="clear" w:color="000000" w:fill="FFFFFF"/>
                            <w:vAlign w:val="center"/>
                            <w:hideMark/>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328.04</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0.013</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569.40</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376.55</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478.10</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357.13</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650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0.012</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615.72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407.22</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517.02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386.22</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0.011</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662.02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437.87</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555.92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415.30</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0.010</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754.64</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499.20</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633.75</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473.47</w:t>
                            </w:r>
                          </w:p>
                        </w:tc>
                      </w:tr>
                      <w:tr w:rsidR="00E02F33" w:rsidRPr="00A7395B" w:rsidTr="009F294E">
                        <w:trPr>
                          <w:trHeight w:val="286"/>
                          <w:jc w:val="center"/>
                        </w:trPr>
                        <w:tc>
                          <w:tcPr>
                            <w:tcW w:w="875" w:type="pct"/>
                            <w:vMerge/>
                            <w:tcBorders>
                              <w:left w:val="single" w:sz="8" w:space="0" w:color="BFBFBF"/>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0.009</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847.28</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560.54</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711.58</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531.65</w:t>
                            </w:r>
                          </w:p>
                        </w:tc>
                      </w:tr>
                      <w:tr w:rsidR="00E02F33" w:rsidRPr="00A7395B" w:rsidTr="009F294E">
                        <w:trPr>
                          <w:trHeight w:val="286"/>
                          <w:jc w:val="center"/>
                        </w:trPr>
                        <w:tc>
                          <w:tcPr>
                            <w:tcW w:w="875" w:type="pct"/>
                            <w:vMerge/>
                            <w:tcBorders>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widowControl/>
                              <w:jc w:val="center"/>
                              <w:rPr>
                                <w:rFonts w:ascii="Roboto" w:hAnsi="Roboto" w:cs="宋体"/>
                                <w:color w:val="000000"/>
                                <w:kern w:val="0"/>
                                <w:szCs w:val="21"/>
                              </w:rPr>
                            </w:pPr>
                          </w:p>
                        </w:tc>
                        <w:tc>
                          <w:tcPr>
                            <w:tcW w:w="708" w:type="pct"/>
                            <w:gridSpan w:val="2"/>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1000</w:t>
                            </w:r>
                          </w:p>
                        </w:tc>
                        <w:tc>
                          <w:tcPr>
                            <w:tcW w:w="775" w:type="pct"/>
                            <w:tcBorders>
                              <w:top w:val="single" w:sz="8" w:space="0" w:color="D9D9D9"/>
                              <w:left w:val="single" w:sz="8" w:space="0" w:color="BFBFBF"/>
                              <w:bottom w:val="single" w:sz="8" w:space="0" w:color="D9D9D9"/>
                              <w:right w:val="single" w:sz="8" w:space="0" w:color="BFBFBF"/>
                            </w:tcBorders>
                            <w:shd w:val="clear" w:color="000000" w:fill="FFFFFF"/>
                            <w:vAlign w:val="center"/>
                          </w:tcPr>
                          <w:p w:rsidR="00E02F33" w:rsidRPr="00A7395B" w:rsidRDefault="002A1FAA" w:rsidP="00E02F33">
                            <w:pPr>
                              <w:jc w:val="center"/>
                              <w:rPr>
                                <w:rFonts w:ascii="Roboto" w:eastAsia="华文细黑" w:hAnsi="Roboto"/>
                                <w:szCs w:val="21"/>
                              </w:rPr>
                            </w:pPr>
                            <w:r>
                              <w:rPr>
                                <w:rFonts w:ascii="Roboto" w:eastAsia="华文细黑" w:hAnsi="Roboto"/>
                                <w:szCs w:val="21"/>
                              </w:rPr>
                              <w:t>–</w:t>
                            </w:r>
                            <w:r w:rsidR="00E02F33" w:rsidRPr="00A7395B">
                              <w:rPr>
                                <w:rFonts w:ascii="Roboto" w:eastAsia="华文细黑" w:hAnsi="Roboto"/>
                                <w:szCs w:val="21"/>
                              </w:rPr>
                              <w:t>0.008</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939.91</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621.87</w:t>
                            </w:r>
                          </w:p>
                        </w:tc>
                        <w:tc>
                          <w:tcPr>
                            <w:tcW w:w="665"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789.42</w:t>
                            </w:r>
                          </w:p>
                        </w:tc>
                        <w:tc>
                          <w:tcPr>
                            <w:tcW w:w="656" w:type="pct"/>
                            <w:tcBorders>
                              <w:top w:val="single" w:sz="8" w:space="0" w:color="D9D9D9"/>
                              <w:left w:val="nil"/>
                              <w:bottom w:val="single" w:sz="8" w:space="0" w:color="D9D9D9"/>
                              <w:right w:val="single" w:sz="8" w:space="0" w:color="BFBFBF"/>
                            </w:tcBorders>
                            <w:shd w:val="clear" w:color="000000" w:fill="FFFFFF"/>
                            <w:vAlign w:val="center"/>
                          </w:tcPr>
                          <w:p w:rsidR="00E02F33" w:rsidRPr="00A7395B" w:rsidRDefault="00E02F33" w:rsidP="00E02F33">
                            <w:pPr>
                              <w:jc w:val="center"/>
                              <w:rPr>
                                <w:rFonts w:ascii="Roboto" w:eastAsia="华文细黑" w:hAnsi="Roboto"/>
                                <w:szCs w:val="21"/>
                              </w:rPr>
                            </w:pPr>
                            <w:r w:rsidRPr="00A7395B">
                              <w:rPr>
                                <w:rFonts w:ascii="Roboto" w:eastAsia="华文细黑" w:hAnsi="Roboto"/>
                                <w:szCs w:val="21"/>
                              </w:rPr>
                              <w:t>589.82</w:t>
                            </w:r>
                          </w:p>
                        </w:tc>
                      </w:tr>
                    </w:tbl>
                    <w:p w:rsidR="00E46C10" w:rsidRPr="00A7395B" w:rsidRDefault="00E46C10" w:rsidP="00E46C10">
                      <w:pPr>
                        <w:widowControl/>
                        <w:rPr>
                          <w:rFonts w:ascii="Roboto" w:hAnsi="Roboto" w:cs="宋体"/>
                          <w:color w:val="000000"/>
                          <w:kern w:val="0"/>
                          <w:szCs w:val="21"/>
                        </w:rPr>
                      </w:pPr>
                    </w:p>
                  </w:txbxContent>
                </v:textbox>
                <w10:wrap type="square" anchorx="margin" anchory="margin"/>
              </v:shape>
            </w:pict>
          </mc:Fallback>
        </mc:AlternateContent>
      </w:r>
    </w:p>
    <w:sectPr w:rsidR="007B37E5" w:rsidRPr="00C73D72">
      <w:head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529" w:rsidRDefault="00F61529" w:rsidP="001E51EA">
      <w:r>
        <w:separator/>
      </w:r>
    </w:p>
  </w:endnote>
  <w:endnote w:type="continuationSeparator" w:id="0">
    <w:p w:rsidR="00F61529" w:rsidRDefault="00F61529" w:rsidP="001E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Roboto">
    <w:panose1 w:val="02000000000000000000"/>
    <w:charset w:val="00"/>
    <w:family w:val="auto"/>
    <w:pitch w:val="variable"/>
    <w:sig w:usb0="E0000AFF" w:usb1="5000217F" w:usb2="00000021" w:usb3="00000000" w:csb0="0000019F"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30" w:rsidRDefault="00ED7B30" w:rsidP="00ED7B30">
    <w:pPr>
      <w:pStyle w:val="a5"/>
      <w:tabs>
        <w:tab w:val="clear" w:pos="4153"/>
        <w:tab w:val="clear" w:pos="8306"/>
        <w:tab w:val="left" w:pos="5233"/>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A76" w:rsidRDefault="00C25A76" w:rsidP="00ED7B30">
    <w:pPr>
      <w:pStyle w:val="a5"/>
      <w:tabs>
        <w:tab w:val="clear" w:pos="4153"/>
        <w:tab w:val="clear" w:pos="8306"/>
        <w:tab w:val="left" w:pos="523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529" w:rsidRDefault="00F61529" w:rsidP="001E51EA">
      <w:r>
        <w:separator/>
      </w:r>
    </w:p>
  </w:footnote>
  <w:footnote w:type="continuationSeparator" w:id="0">
    <w:p w:rsidR="00F61529" w:rsidRDefault="00F61529" w:rsidP="001E5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EA" w:rsidRPr="001E51EA" w:rsidRDefault="002A1FAA" w:rsidP="001E51EA">
    <w:r>
      <w:rPr>
        <w:noProof/>
      </w:rPr>
      <w:drawing>
        <wp:anchor distT="0" distB="0" distL="114300" distR="114300" simplePos="0" relativeHeight="251669504" behindDoc="1" locked="0" layoutInCell="1" allowOverlap="1" wp14:anchorId="264885CA" wp14:editId="474153AD">
          <wp:simplePos x="0" y="0"/>
          <wp:positionH relativeFrom="page">
            <wp:posOffset>9144</wp:posOffset>
          </wp:positionH>
          <wp:positionV relativeFrom="paragraph">
            <wp:posOffset>-539496</wp:posOffset>
          </wp:positionV>
          <wp:extent cx="7559040" cy="10692130"/>
          <wp:effectExtent l="0" t="0" r="381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964" w:rsidRPr="001E51EA" w:rsidRDefault="00C25A76" w:rsidP="001E51EA">
    <w:r w:rsidRPr="007E6BD1">
      <w:rPr>
        <w:noProof/>
      </w:rPr>
      <w:drawing>
        <wp:anchor distT="0" distB="0" distL="114300" distR="114300" simplePos="0" relativeHeight="251663360" behindDoc="0" locked="0" layoutInCell="1" allowOverlap="1" wp14:anchorId="01902C4C" wp14:editId="1300054D">
          <wp:simplePos x="0" y="0"/>
          <wp:positionH relativeFrom="page">
            <wp:posOffset>9053</wp:posOffset>
          </wp:positionH>
          <wp:positionV relativeFrom="paragraph">
            <wp:posOffset>-531332</wp:posOffset>
          </wp:positionV>
          <wp:extent cx="7541684" cy="10667835"/>
          <wp:effectExtent l="0" t="0" r="2540" b="63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anyue\Desktop\封底（中文）-增加声明.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1684" cy="106678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A76" w:rsidRPr="001E51EA" w:rsidRDefault="002A1FAA" w:rsidP="001E51EA">
    <w:r>
      <w:rPr>
        <w:noProof/>
      </w:rPr>
      <w:drawing>
        <wp:anchor distT="0" distB="0" distL="114300" distR="114300" simplePos="0" relativeHeight="251671552" behindDoc="1" locked="0" layoutInCell="1" allowOverlap="1" wp14:anchorId="1C889776" wp14:editId="3F2754A5">
          <wp:simplePos x="0" y="0"/>
          <wp:positionH relativeFrom="page">
            <wp:align>left</wp:align>
          </wp:positionH>
          <wp:positionV relativeFrom="paragraph">
            <wp:posOffset>-539496</wp:posOffset>
          </wp:positionV>
          <wp:extent cx="7559040" cy="10690860"/>
          <wp:effectExtent l="0" t="0" r="3810" b="0"/>
          <wp:wrapNone/>
          <wp:docPr id="7" name="图片 7" descr="D:\机器人\01 机器人文档业务\01 英语\02 MV机器视觉\00 底图\spec底图\封底（英文）—hikrobo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机器人\01 机器人文档业务\01 英语\02 MV机器视觉\00 底图\spec底图\封底（英文）—hikrobot—4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D6C50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02.4pt;height:302.4pt" o:bullet="t">
        <v:imagedata r:id="rId1" o:title="未命名_副本"/>
      </v:shape>
    </w:pict>
  </w:numPicBullet>
  <w:numPicBullet w:numPicBulletId="1">
    <w:pict>
      <v:shape id="_x0000_i1123" type="#_x0000_t75" style="width:151.2pt;height:151.2pt" o:bullet="t">
        <v:imagedata r:id="rId2" o:title="未命名_副本"/>
      </v:shape>
    </w:pict>
  </w:numPicBullet>
  <w:numPicBullet w:numPicBulletId="2">
    <w:pict>
      <v:shape id="_x0000_i1124" type="#_x0000_t75" style="width:14.4pt;height:14.4pt" o:bullet="t">
        <v:imagedata r:id="rId3" o:title="未命名_副本"/>
      </v:shape>
    </w:pict>
  </w:numPicBullet>
  <w:numPicBullet w:numPicBulletId="3">
    <w:pict>
      <v:shape w14:anchorId="356E2CF1" id="_x0000_i1125" type="#_x0000_t75" style="width:14.4pt;height:14.4pt" o:bullet="t">
        <v:imagedata r:id="rId4" o:title="未命名_副本"/>
      </v:shape>
    </w:pict>
  </w:numPicBullet>
  <w:numPicBullet w:numPicBulletId="4">
    <w:pict>
      <v:shape id="_x0000_i1126" type="#_x0000_t75" style="width:7.2pt;height:7.2pt" o:bullet="t">
        <v:imagedata r:id="rId5" o:title="未命名_副本"/>
      </v:shape>
    </w:pict>
  </w:numPicBullet>
  <w:numPicBullet w:numPicBulletId="5">
    <w:pict>
      <v:shape id="_x0000_i1127" type="#_x0000_t75" style="width:7.2pt;height:7.2pt" o:bullet="t">
        <v:imagedata r:id="rId6" o:title="未命名_副本"/>
      </v:shape>
    </w:pict>
  </w:numPicBullet>
  <w:abstractNum w:abstractNumId="0" w15:restartNumberingAfterBreak="0">
    <w:nsid w:val="02E12961"/>
    <w:multiLevelType w:val="hybridMultilevel"/>
    <w:tmpl w:val="2D9AF5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EC49F4"/>
    <w:multiLevelType w:val="hybridMultilevel"/>
    <w:tmpl w:val="FE7464B0"/>
    <w:lvl w:ilvl="0" w:tplc="669E5AB8">
      <w:start w:val="1"/>
      <w:numFmt w:val="bullet"/>
      <w:lvlText w:val=""/>
      <w:lvlPicBulletId w:val="2"/>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DC96E56"/>
    <w:multiLevelType w:val="hybridMultilevel"/>
    <w:tmpl w:val="50621E44"/>
    <w:lvl w:ilvl="0" w:tplc="007E4D8E">
      <w:start w:val="1"/>
      <w:numFmt w:val="bullet"/>
      <w:lvlText w:val=""/>
      <w:lvlPicBulletId w:val="3"/>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E343055"/>
    <w:multiLevelType w:val="hybridMultilevel"/>
    <w:tmpl w:val="F086DA1E"/>
    <w:lvl w:ilvl="0" w:tplc="3FAAB292">
      <w:start w:val="1"/>
      <w:numFmt w:val="bullet"/>
      <w:lvlText w:val=""/>
      <w:lvlPicBulletId w:val="5"/>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57F02FC"/>
    <w:multiLevelType w:val="hybridMultilevel"/>
    <w:tmpl w:val="3692DB1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D651B8D"/>
    <w:multiLevelType w:val="hybridMultilevel"/>
    <w:tmpl w:val="F67A2C46"/>
    <w:lvl w:ilvl="0" w:tplc="F0EE5CCC">
      <w:start w:val="1"/>
      <w:numFmt w:val="bullet"/>
      <w:lvlText w:val=""/>
      <w:lvlPicBulletId w:val="5"/>
      <w:lvlJc w:val="left"/>
      <w:pPr>
        <w:ind w:left="420" w:hanging="420"/>
      </w:pPr>
      <w:rPr>
        <w:rFonts w:ascii="Symbol" w:hAnsi="Symbol" w:hint="default"/>
        <w:color w:val="auto"/>
        <w:sz w:val="36"/>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2144B82"/>
    <w:multiLevelType w:val="hybridMultilevel"/>
    <w:tmpl w:val="0F8CD4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34449BD"/>
    <w:multiLevelType w:val="hybridMultilevel"/>
    <w:tmpl w:val="3D18247E"/>
    <w:lvl w:ilvl="0" w:tplc="007E4D8E">
      <w:start w:val="1"/>
      <w:numFmt w:val="bullet"/>
      <w:lvlText w:val=""/>
      <w:lvlPicBulletId w:val="3"/>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4500060"/>
    <w:multiLevelType w:val="hybridMultilevel"/>
    <w:tmpl w:val="3474A276"/>
    <w:lvl w:ilvl="0" w:tplc="007E4D8E">
      <w:start w:val="1"/>
      <w:numFmt w:val="bullet"/>
      <w:lvlText w:val=""/>
      <w:lvlPicBulletId w:val="3"/>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027D7"/>
    <w:multiLevelType w:val="hybridMultilevel"/>
    <w:tmpl w:val="FE3CE140"/>
    <w:lvl w:ilvl="0" w:tplc="CC4ADD1A">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BED6945"/>
    <w:multiLevelType w:val="hybridMultilevel"/>
    <w:tmpl w:val="88386436"/>
    <w:lvl w:ilvl="0" w:tplc="734EE72C">
      <w:start w:val="1"/>
      <w:numFmt w:val="bullet"/>
      <w:lvlText w:val=""/>
      <w:lvlPicBulletId w:val="4"/>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20C361E"/>
    <w:multiLevelType w:val="hybridMultilevel"/>
    <w:tmpl w:val="9ECEE0CC"/>
    <w:lvl w:ilvl="0" w:tplc="B45CA41C">
      <w:start w:val="1"/>
      <w:numFmt w:val="bullet"/>
      <w:lvlText w:val=""/>
      <w:lvlJc w:val="left"/>
      <w:pPr>
        <w:ind w:left="420" w:hanging="420"/>
      </w:pPr>
      <w:rPr>
        <w:rFonts w:ascii="Wingdings" w:hAnsi="Wingdings" w:hint="default"/>
        <w:color w:val="FF7500"/>
        <w:sz w:val="2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6"/>
  </w:num>
  <w:num w:numId="3">
    <w:abstractNumId w:val="1"/>
  </w:num>
  <w:num w:numId="4">
    <w:abstractNumId w:val="4"/>
  </w:num>
  <w:num w:numId="5">
    <w:abstractNumId w:val="9"/>
  </w:num>
  <w:num w:numId="6">
    <w:abstractNumId w:val="2"/>
  </w:num>
  <w:num w:numId="7">
    <w:abstractNumId w:val="10"/>
  </w:num>
  <w:num w:numId="8">
    <w:abstractNumId w:val="5"/>
  </w:num>
  <w:num w:numId="9">
    <w:abstractNumId w:val="3"/>
  </w:num>
  <w:num w:numId="10">
    <w:abstractNumId w:val="8"/>
  </w:num>
  <w:num w:numId="11">
    <w:abstractNumId w:val="7"/>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36B"/>
    <w:rsid w:val="00000111"/>
    <w:rsid w:val="000036AA"/>
    <w:rsid w:val="00007D37"/>
    <w:rsid w:val="00036B4C"/>
    <w:rsid w:val="00041C68"/>
    <w:rsid w:val="000504C7"/>
    <w:rsid w:val="000A01B6"/>
    <w:rsid w:val="000A4E1F"/>
    <w:rsid w:val="000B2BAA"/>
    <w:rsid w:val="000C1912"/>
    <w:rsid w:val="000C45E2"/>
    <w:rsid w:val="000C50D3"/>
    <w:rsid w:val="000D0286"/>
    <w:rsid w:val="000D70E1"/>
    <w:rsid w:val="000F78E7"/>
    <w:rsid w:val="001105A7"/>
    <w:rsid w:val="00115905"/>
    <w:rsid w:val="00146254"/>
    <w:rsid w:val="00151B71"/>
    <w:rsid w:val="001571F6"/>
    <w:rsid w:val="001618C8"/>
    <w:rsid w:val="00165756"/>
    <w:rsid w:val="00166798"/>
    <w:rsid w:val="00171187"/>
    <w:rsid w:val="00186673"/>
    <w:rsid w:val="0019352E"/>
    <w:rsid w:val="00197468"/>
    <w:rsid w:val="001A10E5"/>
    <w:rsid w:val="001A1F60"/>
    <w:rsid w:val="001D5754"/>
    <w:rsid w:val="001E51EA"/>
    <w:rsid w:val="001F10D5"/>
    <w:rsid w:val="001F11B6"/>
    <w:rsid w:val="001F1797"/>
    <w:rsid w:val="002131F6"/>
    <w:rsid w:val="00220948"/>
    <w:rsid w:val="00231819"/>
    <w:rsid w:val="0023746F"/>
    <w:rsid w:val="00244404"/>
    <w:rsid w:val="00251CA8"/>
    <w:rsid w:val="00271DDD"/>
    <w:rsid w:val="00272A1D"/>
    <w:rsid w:val="00274D5C"/>
    <w:rsid w:val="0028616C"/>
    <w:rsid w:val="0029439D"/>
    <w:rsid w:val="002A1FAA"/>
    <w:rsid w:val="002A3362"/>
    <w:rsid w:val="002B43B7"/>
    <w:rsid w:val="002B52D5"/>
    <w:rsid w:val="002E0E6A"/>
    <w:rsid w:val="002E1E46"/>
    <w:rsid w:val="00304B47"/>
    <w:rsid w:val="00333402"/>
    <w:rsid w:val="00334174"/>
    <w:rsid w:val="00342152"/>
    <w:rsid w:val="0035121A"/>
    <w:rsid w:val="00353298"/>
    <w:rsid w:val="00362A53"/>
    <w:rsid w:val="00375901"/>
    <w:rsid w:val="0037622E"/>
    <w:rsid w:val="00377932"/>
    <w:rsid w:val="00382231"/>
    <w:rsid w:val="00382457"/>
    <w:rsid w:val="003908F5"/>
    <w:rsid w:val="0039129C"/>
    <w:rsid w:val="0039152F"/>
    <w:rsid w:val="003A6AC2"/>
    <w:rsid w:val="003A7109"/>
    <w:rsid w:val="003B35CF"/>
    <w:rsid w:val="003C311F"/>
    <w:rsid w:val="003C3A43"/>
    <w:rsid w:val="003E081C"/>
    <w:rsid w:val="003E5D80"/>
    <w:rsid w:val="003F13D5"/>
    <w:rsid w:val="003F2B28"/>
    <w:rsid w:val="003F7AF0"/>
    <w:rsid w:val="00407344"/>
    <w:rsid w:val="0041473E"/>
    <w:rsid w:val="004214D2"/>
    <w:rsid w:val="004311ED"/>
    <w:rsid w:val="00431461"/>
    <w:rsid w:val="00440AE9"/>
    <w:rsid w:val="0044173C"/>
    <w:rsid w:val="00442C06"/>
    <w:rsid w:val="0045187A"/>
    <w:rsid w:val="00470EA7"/>
    <w:rsid w:val="0047343F"/>
    <w:rsid w:val="00483C77"/>
    <w:rsid w:val="004A4265"/>
    <w:rsid w:val="004A4B5C"/>
    <w:rsid w:val="004B003D"/>
    <w:rsid w:val="004B3E0D"/>
    <w:rsid w:val="004B70F5"/>
    <w:rsid w:val="004D077B"/>
    <w:rsid w:val="004D2AA0"/>
    <w:rsid w:val="004D5D09"/>
    <w:rsid w:val="004E3832"/>
    <w:rsid w:val="004E4E65"/>
    <w:rsid w:val="004E4F8B"/>
    <w:rsid w:val="004E5763"/>
    <w:rsid w:val="004E75C0"/>
    <w:rsid w:val="00507742"/>
    <w:rsid w:val="00520F09"/>
    <w:rsid w:val="005243A4"/>
    <w:rsid w:val="00525F9E"/>
    <w:rsid w:val="00526CD3"/>
    <w:rsid w:val="005364C2"/>
    <w:rsid w:val="0057712A"/>
    <w:rsid w:val="00582A2B"/>
    <w:rsid w:val="00583228"/>
    <w:rsid w:val="0058564D"/>
    <w:rsid w:val="00586282"/>
    <w:rsid w:val="005950B3"/>
    <w:rsid w:val="005A1182"/>
    <w:rsid w:val="005A168E"/>
    <w:rsid w:val="005A5A5A"/>
    <w:rsid w:val="005B7BB1"/>
    <w:rsid w:val="005C36F5"/>
    <w:rsid w:val="005D5C58"/>
    <w:rsid w:val="005D5D57"/>
    <w:rsid w:val="005F6702"/>
    <w:rsid w:val="005F6D55"/>
    <w:rsid w:val="00601F85"/>
    <w:rsid w:val="00611E24"/>
    <w:rsid w:val="00612392"/>
    <w:rsid w:val="00613B9C"/>
    <w:rsid w:val="00620254"/>
    <w:rsid w:val="00620361"/>
    <w:rsid w:val="00635643"/>
    <w:rsid w:val="006659D9"/>
    <w:rsid w:val="006709F2"/>
    <w:rsid w:val="00673055"/>
    <w:rsid w:val="006770B4"/>
    <w:rsid w:val="0069297D"/>
    <w:rsid w:val="0069621B"/>
    <w:rsid w:val="006A64E5"/>
    <w:rsid w:val="006B54C9"/>
    <w:rsid w:val="006C272A"/>
    <w:rsid w:val="006C48AC"/>
    <w:rsid w:val="006D05CD"/>
    <w:rsid w:val="006D576E"/>
    <w:rsid w:val="006F0C33"/>
    <w:rsid w:val="006F2BD1"/>
    <w:rsid w:val="006F4F9A"/>
    <w:rsid w:val="007121CF"/>
    <w:rsid w:val="00713550"/>
    <w:rsid w:val="00714AA8"/>
    <w:rsid w:val="00716037"/>
    <w:rsid w:val="00717946"/>
    <w:rsid w:val="00726D3E"/>
    <w:rsid w:val="0072736B"/>
    <w:rsid w:val="007326BA"/>
    <w:rsid w:val="0073647A"/>
    <w:rsid w:val="00737197"/>
    <w:rsid w:val="00737EF1"/>
    <w:rsid w:val="0075083C"/>
    <w:rsid w:val="00751CDB"/>
    <w:rsid w:val="00751EDF"/>
    <w:rsid w:val="00765AFA"/>
    <w:rsid w:val="007736C0"/>
    <w:rsid w:val="00774AC6"/>
    <w:rsid w:val="00783C22"/>
    <w:rsid w:val="007857AE"/>
    <w:rsid w:val="00791193"/>
    <w:rsid w:val="00793B47"/>
    <w:rsid w:val="007969E7"/>
    <w:rsid w:val="00796D7B"/>
    <w:rsid w:val="007B37E5"/>
    <w:rsid w:val="007D1847"/>
    <w:rsid w:val="007F3949"/>
    <w:rsid w:val="007F3C66"/>
    <w:rsid w:val="007F5964"/>
    <w:rsid w:val="00802E78"/>
    <w:rsid w:val="008062DD"/>
    <w:rsid w:val="008104A8"/>
    <w:rsid w:val="00815179"/>
    <w:rsid w:val="00826A06"/>
    <w:rsid w:val="00840A50"/>
    <w:rsid w:val="0084179D"/>
    <w:rsid w:val="00841A26"/>
    <w:rsid w:val="00841C0C"/>
    <w:rsid w:val="0085109B"/>
    <w:rsid w:val="00853D21"/>
    <w:rsid w:val="008566DC"/>
    <w:rsid w:val="00861CDC"/>
    <w:rsid w:val="00862F6B"/>
    <w:rsid w:val="00866BB8"/>
    <w:rsid w:val="008721A7"/>
    <w:rsid w:val="0087547C"/>
    <w:rsid w:val="00884781"/>
    <w:rsid w:val="00890EAC"/>
    <w:rsid w:val="00891D09"/>
    <w:rsid w:val="00892319"/>
    <w:rsid w:val="008933AC"/>
    <w:rsid w:val="008A5F5D"/>
    <w:rsid w:val="008A5FF2"/>
    <w:rsid w:val="008B23D4"/>
    <w:rsid w:val="008D2252"/>
    <w:rsid w:val="00902667"/>
    <w:rsid w:val="009031DB"/>
    <w:rsid w:val="00924765"/>
    <w:rsid w:val="009361C7"/>
    <w:rsid w:val="00940ACB"/>
    <w:rsid w:val="00951270"/>
    <w:rsid w:val="009763DF"/>
    <w:rsid w:val="00981299"/>
    <w:rsid w:val="00984C47"/>
    <w:rsid w:val="009B1010"/>
    <w:rsid w:val="009C1962"/>
    <w:rsid w:val="009C218C"/>
    <w:rsid w:val="009C54AA"/>
    <w:rsid w:val="009D3874"/>
    <w:rsid w:val="009E1BE7"/>
    <w:rsid w:val="009E2003"/>
    <w:rsid w:val="009E61B6"/>
    <w:rsid w:val="009F294E"/>
    <w:rsid w:val="009F52FF"/>
    <w:rsid w:val="009F646F"/>
    <w:rsid w:val="00A05481"/>
    <w:rsid w:val="00A0724F"/>
    <w:rsid w:val="00A14FAC"/>
    <w:rsid w:val="00A30041"/>
    <w:rsid w:val="00A30461"/>
    <w:rsid w:val="00A426EF"/>
    <w:rsid w:val="00A5118D"/>
    <w:rsid w:val="00A6087A"/>
    <w:rsid w:val="00A6623A"/>
    <w:rsid w:val="00A70B35"/>
    <w:rsid w:val="00A7395B"/>
    <w:rsid w:val="00A758D4"/>
    <w:rsid w:val="00AA5560"/>
    <w:rsid w:val="00AA66ED"/>
    <w:rsid w:val="00AB14C5"/>
    <w:rsid w:val="00AB41B1"/>
    <w:rsid w:val="00AC0FB3"/>
    <w:rsid w:val="00AC6122"/>
    <w:rsid w:val="00AD02F5"/>
    <w:rsid w:val="00AD0C0A"/>
    <w:rsid w:val="00AD4064"/>
    <w:rsid w:val="00AE5EF7"/>
    <w:rsid w:val="00AF0863"/>
    <w:rsid w:val="00AF7FA0"/>
    <w:rsid w:val="00B0600F"/>
    <w:rsid w:val="00B068E9"/>
    <w:rsid w:val="00B15B16"/>
    <w:rsid w:val="00B21B5D"/>
    <w:rsid w:val="00B24120"/>
    <w:rsid w:val="00B33CBA"/>
    <w:rsid w:val="00B33DFA"/>
    <w:rsid w:val="00B342AE"/>
    <w:rsid w:val="00B344D2"/>
    <w:rsid w:val="00B356D2"/>
    <w:rsid w:val="00B42971"/>
    <w:rsid w:val="00B716C2"/>
    <w:rsid w:val="00B74003"/>
    <w:rsid w:val="00B7467D"/>
    <w:rsid w:val="00B748A2"/>
    <w:rsid w:val="00B9217A"/>
    <w:rsid w:val="00BA333B"/>
    <w:rsid w:val="00BC5FC1"/>
    <w:rsid w:val="00BE1F19"/>
    <w:rsid w:val="00BE2AD5"/>
    <w:rsid w:val="00C00780"/>
    <w:rsid w:val="00C03E8B"/>
    <w:rsid w:val="00C06128"/>
    <w:rsid w:val="00C0765A"/>
    <w:rsid w:val="00C10067"/>
    <w:rsid w:val="00C13719"/>
    <w:rsid w:val="00C201D4"/>
    <w:rsid w:val="00C25A76"/>
    <w:rsid w:val="00C25B6E"/>
    <w:rsid w:val="00C27003"/>
    <w:rsid w:val="00C27E2F"/>
    <w:rsid w:val="00C319AE"/>
    <w:rsid w:val="00C42645"/>
    <w:rsid w:val="00C5318D"/>
    <w:rsid w:val="00C54D73"/>
    <w:rsid w:val="00C6707A"/>
    <w:rsid w:val="00C7349E"/>
    <w:rsid w:val="00C73D72"/>
    <w:rsid w:val="00C853F6"/>
    <w:rsid w:val="00C86AC2"/>
    <w:rsid w:val="00C90FFD"/>
    <w:rsid w:val="00C95422"/>
    <w:rsid w:val="00CC7CCC"/>
    <w:rsid w:val="00CD3B98"/>
    <w:rsid w:val="00CD5A7D"/>
    <w:rsid w:val="00CE2FF3"/>
    <w:rsid w:val="00D06C7E"/>
    <w:rsid w:val="00D11E96"/>
    <w:rsid w:val="00D12556"/>
    <w:rsid w:val="00D17D3F"/>
    <w:rsid w:val="00D2593C"/>
    <w:rsid w:val="00D268FE"/>
    <w:rsid w:val="00D27080"/>
    <w:rsid w:val="00D27E73"/>
    <w:rsid w:val="00D3442A"/>
    <w:rsid w:val="00D47C4C"/>
    <w:rsid w:val="00D56635"/>
    <w:rsid w:val="00D62DA0"/>
    <w:rsid w:val="00D72D11"/>
    <w:rsid w:val="00D777EC"/>
    <w:rsid w:val="00D87D00"/>
    <w:rsid w:val="00D93610"/>
    <w:rsid w:val="00D96FA3"/>
    <w:rsid w:val="00DA5341"/>
    <w:rsid w:val="00DB3B84"/>
    <w:rsid w:val="00DC05B4"/>
    <w:rsid w:val="00DC740D"/>
    <w:rsid w:val="00DC7B6F"/>
    <w:rsid w:val="00DD05F8"/>
    <w:rsid w:val="00DD1C9F"/>
    <w:rsid w:val="00DE0FE5"/>
    <w:rsid w:val="00DE19DA"/>
    <w:rsid w:val="00DE369D"/>
    <w:rsid w:val="00E00CFB"/>
    <w:rsid w:val="00E02F33"/>
    <w:rsid w:val="00E04580"/>
    <w:rsid w:val="00E10CBC"/>
    <w:rsid w:val="00E11CA4"/>
    <w:rsid w:val="00E20C23"/>
    <w:rsid w:val="00E27DE8"/>
    <w:rsid w:val="00E40A39"/>
    <w:rsid w:val="00E46C10"/>
    <w:rsid w:val="00E47947"/>
    <w:rsid w:val="00E51831"/>
    <w:rsid w:val="00E518EA"/>
    <w:rsid w:val="00E62EDD"/>
    <w:rsid w:val="00E65D12"/>
    <w:rsid w:val="00E7148D"/>
    <w:rsid w:val="00E86410"/>
    <w:rsid w:val="00E903C1"/>
    <w:rsid w:val="00E904D9"/>
    <w:rsid w:val="00E90FFC"/>
    <w:rsid w:val="00E96B0F"/>
    <w:rsid w:val="00E96DC4"/>
    <w:rsid w:val="00EA1BDF"/>
    <w:rsid w:val="00EA5B4B"/>
    <w:rsid w:val="00EA7DE7"/>
    <w:rsid w:val="00EB0BBE"/>
    <w:rsid w:val="00EC1DC1"/>
    <w:rsid w:val="00EC334D"/>
    <w:rsid w:val="00ED24CA"/>
    <w:rsid w:val="00ED3A69"/>
    <w:rsid w:val="00ED7B30"/>
    <w:rsid w:val="00ED7F0D"/>
    <w:rsid w:val="00F04327"/>
    <w:rsid w:val="00F23AFD"/>
    <w:rsid w:val="00F319F8"/>
    <w:rsid w:val="00F3276D"/>
    <w:rsid w:val="00F36F20"/>
    <w:rsid w:val="00F41CBB"/>
    <w:rsid w:val="00F53660"/>
    <w:rsid w:val="00F577C6"/>
    <w:rsid w:val="00F61529"/>
    <w:rsid w:val="00F6628B"/>
    <w:rsid w:val="00F75969"/>
    <w:rsid w:val="00F94478"/>
    <w:rsid w:val="00FA1ED6"/>
    <w:rsid w:val="00FA3F0C"/>
    <w:rsid w:val="00FA7292"/>
    <w:rsid w:val="00FB3AE6"/>
    <w:rsid w:val="00FB4CF9"/>
    <w:rsid w:val="00FD50EB"/>
    <w:rsid w:val="00FD7493"/>
    <w:rsid w:val="00FE4601"/>
    <w:rsid w:val="00FF27D4"/>
    <w:rsid w:val="00FF3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B4A9B"/>
  <w15:chartTrackingRefBased/>
  <w15:docId w15:val="{5EC6210C-D141-47BB-B24E-EC53E913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3AF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1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E51EA"/>
    <w:rPr>
      <w:sz w:val="18"/>
      <w:szCs w:val="18"/>
    </w:rPr>
  </w:style>
  <w:style w:type="paragraph" w:styleId="a5">
    <w:name w:val="footer"/>
    <w:basedOn w:val="a"/>
    <w:link w:val="a6"/>
    <w:uiPriority w:val="99"/>
    <w:unhideWhenUsed/>
    <w:rsid w:val="001E51EA"/>
    <w:pPr>
      <w:tabs>
        <w:tab w:val="center" w:pos="4153"/>
        <w:tab w:val="right" w:pos="8306"/>
      </w:tabs>
      <w:snapToGrid w:val="0"/>
      <w:jc w:val="left"/>
    </w:pPr>
    <w:rPr>
      <w:sz w:val="18"/>
      <w:szCs w:val="18"/>
    </w:rPr>
  </w:style>
  <w:style w:type="character" w:customStyle="1" w:styleId="a6">
    <w:name w:val="页脚 字符"/>
    <w:basedOn w:val="a0"/>
    <w:link w:val="a5"/>
    <w:uiPriority w:val="99"/>
    <w:rsid w:val="001E51EA"/>
    <w:rPr>
      <w:sz w:val="18"/>
      <w:szCs w:val="18"/>
    </w:rPr>
  </w:style>
  <w:style w:type="character" w:customStyle="1" w:styleId="fontstyle01">
    <w:name w:val="fontstyle01"/>
    <w:basedOn w:val="a0"/>
    <w:rsid w:val="00F23AFD"/>
    <w:rPr>
      <w:rFonts w:ascii="黑体" w:eastAsia="黑体" w:hAnsi="黑体" w:hint="eastAsia"/>
      <w:b w:val="0"/>
      <w:bCs w:val="0"/>
      <w:i w:val="0"/>
      <w:iCs w:val="0"/>
      <w:color w:val="FFFFFF"/>
      <w:sz w:val="32"/>
      <w:szCs w:val="32"/>
    </w:rPr>
  </w:style>
  <w:style w:type="paragraph" w:styleId="a7">
    <w:name w:val="List Paragraph"/>
    <w:basedOn w:val="a"/>
    <w:uiPriority w:val="34"/>
    <w:qFormat/>
    <w:rsid w:val="00F23AFD"/>
    <w:pPr>
      <w:ind w:firstLineChars="200" w:firstLine="420"/>
    </w:pPr>
  </w:style>
  <w:style w:type="paragraph" w:customStyle="1" w:styleId="Default">
    <w:name w:val="Default"/>
    <w:rsid w:val="0072736B"/>
    <w:pPr>
      <w:widowControl w:val="0"/>
      <w:autoSpaceDE w:val="0"/>
      <w:autoSpaceDN w:val="0"/>
      <w:adjustRightInd w:val="0"/>
    </w:pPr>
    <w:rPr>
      <w:rFonts w:ascii="宋体" w:eastAsia="宋体" w:cs="宋体"/>
      <w:color w:val="000000"/>
      <w:kern w:val="0"/>
      <w:sz w:val="24"/>
      <w:szCs w:val="24"/>
    </w:rPr>
  </w:style>
  <w:style w:type="paragraph" w:styleId="a8">
    <w:name w:val="Balloon Text"/>
    <w:basedOn w:val="a"/>
    <w:link w:val="a9"/>
    <w:uiPriority w:val="99"/>
    <w:semiHidden/>
    <w:unhideWhenUsed/>
    <w:rsid w:val="0072736B"/>
    <w:rPr>
      <w:sz w:val="18"/>
      <w:szCs w:val="18"/>
    </w:rPr>
  </w:style>
  <w:style w:type="character" w:customStyle="1" w:styleId="a9">
    <w:name w:val="批注框文本 字符"/>
    <w:basedOn w:val="a0"/>
    <w:link w:val="a8"/>
    <w:uiPriority w:val="99"/>
    <w:semiHidden/>
    <w:rsid w:val="0072736B"/>
    <w:rPr>
      <w:rFonts w:ascii="Times New Roman" w:eastAsia="宋体" w:hAnsi="Times New Roman" w:cs="Times New Roman"/>
      <w:sz w:val="18"/>
      <w:szCs w:val="18"/>
    </w:rPr>
  </w:style>
  <w:style w:type="table" w:styleId="aa">
    <w:name w:val="Table Grid"/>
    <w:basedOn w:val="a1"/>
    <w:uiPriority w:val="59"/>
    <w:rsid w:val="001F1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233550">
      <w:bodyDiv w:val="1"/>
      <w:marLeft w:val="0"/>
      <w:marRight w:val="0"/>
      <w:marTop w:val="0"/>
      <w:marBottom w:val="0"/>
      <w:divBdr>
        <w:top w:val="none" w:sz="0" w:space="0" w:color="auto"/>
        <w:left w:val="none" w:sz="0" w:space="0" w:color="auto"/>
        <w:bottom w:val="none" w:sz="0" w:space="0" w:color="auto"/>
        <w:right w:val="none" w:sz="0" w:space="0" w:color="auto"/>
      </w:divBdr>
    </w:div>
    <w:div w:id="1239562318">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556427247">
      <w:bodyDiv w:val="1"/>
      <w:marLeft w:val="0"/>
      <w:marRight w:val="0"/>
      <w:marTop w:val="0"/>
      <w:marBottom w:val="0"/>
      <w:divBdr>
        <w:top w:val="none" w:sz="0" w:space="0" w:color="auto"/>
        <w:left w:val="none" w:sz="0" w:space="0" w:color="auto"/>
        <w:bottom w:val="none" w:sz="0" w:space="0" w:color="auto"/>
        <w:right w:val="none" w:sz="0" w:space="0" w:color="auto"/>
      </w:divBdr>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
    <w:div w:id="2014449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0.emf"/><Relationship Id="rId7" Type="http://schemas.openxmlformats.org/officeDocument/2006/relationships/endnotes" Target="endnotes.xml"/><Relationship Id="rId12" Type="http://schemas.openxmlformats.org/officeDocument/2006/relationships/image" Target="media/image90.w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0.png"/><Relationship Id="rId20" Type="http://schemas.openxmlformats.org/officeDocument/2006/relationships/package" Target="embeddings/Microsoft_Visio___.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0.png"/><Relationship Id="rId22" Type="http://schemas.openxmlformats.org/officeDocument/2006/relationships/package" Target="embeddings/Microsoft_Visio___1.vsdx"/></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SVN\1%20&#20135;&#21697;&#25991;&#26723;\01.&#20135;&#21697;\01.&#20135;&#21697;&#36164;&#26009;\01%20&#24037;&#19994;&#30456;&#26426;\08%20CH&#31995;&#21015;U&#21475;&#38754;&#38453;&#30456;&#26426;\01%20spec\MV-CH050-10UMUC\MV-CH050-10UMUC-ch.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6A9F-F6ED-4586-B08C-FFF048CD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MV-CH050-10UMUC-ch</Template>
  <TotalTime>235</TotalTime>
  <Pages>3</Pages>
  <Words>3</Words>
  <Characters>21</Characters>
  <Application>Microsoft Office Word</Application>
  <DocSecurity>0</DocSecurity>
  <Lines>1</Lines>
  <Paragraphs>1</Paragraphs>
  <ScaleCrop>false</ScaleCrop>
  <Company>Microsoft</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赵洋68</cp:lastModifiedBy>
  <cp:revision>91</cp:revision>
  <cp:lastPrinted>2020-12-09T10:20:00Z</cp:lastPrinted>
  <dcterms:created xsi:type="dcterms:W3CDTF">2020-12-02T06:25:00Z</dcterms:created>
  <dcterms:modified xsi:type="dcterms:W3CDTF">2025-10-23T01:24:00Z</dcterms:modified>
</cp:coreProperties>
</file>